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0B6" w:rsidRPr="00287821" w:rsidRDefault="006D50B6" w:rsidP="0089243B">
      <w:pPr>
        <w:shd w:val="clear" w:color="auto" w:fill="FFFFFF"/>
        <w:jc w:val="center"/>
        <w:rPr>
          <w:sz w:val="36"/>
          <w:szCs w:val="36"/>
        </w:rPr>
      </w:pPr>
      <w:r w:rsidRPr="00287821">
        <w:rPr>
          <w:rFonts w:ascii="Tahoma" w:hAnsi="Tahoma" w:cs="Tahoma"/>
          <w:b/>
          <w:bCs/>
          <w:sz w:val="36"/>
          <w:szCs w:val="36"/>
          <w:lang w:eastAsia="es-AR"/>
        </w:rPr>
        <w:t>QUE LENGUA TIENE EL HUMOR</w:t>
      </w:r>
    </w:p>
    <w:p w:rsidR="006D50B6" w:rsidRDefault="006D50B6" w:rsidP="0089243B">
      <w:pPr>
        <w:shd w:val="clear" w:color="auto" w:fill="FFFFFF"/>
        <w:jc w:val="center"/>
        <w:rPr>
          <w:rFonts w:ascii="Tahoma" w:hAnsi="Tahoma" w:cs="Tahoma"/>
          <w:b/>
          <w:bCs/>
          <w:sz w:val="40"/>
          <w:szCs w:val="40"/>
          <w:lang w:eastAsia="es-AR"/>
        </w:rPr>
      </w:pPr>
    </w:p>
    <w:p w:rsidR="006D50B6" w:rsidRPr="00287821" w:rsidRDefault="006D50B6" w:rsidP="0089243B">
      <w:pPr>
        <w:pStyle w:val="BodyText"/>
        <w:shd w:val="clear" w:color="auto" w:fill="FFFFFF"/>
        <w:jc w:val="both"/>
        <w:rPr>
          <w:sz w:val="20"/>
          <w:szCs w:val="20"/>
        </w:rPr>
      </w:pPr>
      <w:r w:rsidRPr="00287821">
        <w:rPr>
          <w:rFonts w:ascii="Tahoma" w:hAnsi="Tahoma" w:cs="Tahoma"/>
          <w:color w:val="222222"/>
          <w:sz w:val="20"/>
          <w:szCs w:val="20"/>
          <w:lang w:eastAsia="es-AR"/>
        </w:rPr>
        <w:t>Nuestro humor tiene lengua propia, y hasta un diccionario -aún no escrito- con ortografía y tonada bien cordobesa, que se palpita en la calle, a la vuelta de la esquina y en los lugares más recónditos de nuestra provincia. Intelectuales e investigadores podrán seguir debatiendo y analizando el uso correcto de la lengua, pero nuestros “picantes de la risa” ya son parte del Patrimonio Cultural Intangible de los cordobeses.</w:t>
      </w:r>
    </w:p>
    <w:p w:rsidR="006D50B6" w:rsidRPr="00287821" w:rsidRDefault="006D50B6" w:rsidP="0089243B">
      <w:pPr>
        <w:pStyle w:val="BodyText"/>
        <w:rPr>
          <w:rFonts w:ascii="Tahoma" w:hAnsi="Tahoma"/>
          <w:color w:val="222222"/>
          <w:sz w:val="20"/>
          <w:szCs w:val="20"/>
        </w:rPr>
      </w:pPr>
      <w:r w:rsidRPr="00287821">
        <w:rPr>
          <w:color w:val="222222"/>
          <w:sz w:val="20"/>
          <w:szCs w:val="20"/>
        </w:rPr>
        <w:t> </w:t>
      </w:r>
      <w:r w:rsidRPr="00287821">
        <w:rPr>
          <w:rFonts w:ascii="Tahoma" w:hAnsi="Tahoma"/>
          <w:color w:val="222222"/>
          <w:sz w:val="20"/>
          <w:szCs w:val="20"/>
        </w:rPr>
        <w:t xml:space="preserve">Del 6 al 10 de junio </w:t>
      </w:r>
      <w:smartTag w:uri="urn:schemas-microsoft-com:office:smarttags" w:element="PersonName">
        <w:smartTagPr>
          <w:attr w:name="ProductID" w:val="la XII"/>
        </w:smartTagPr>
        <w:r w:rsidRPr="00287821">
          <w:rPr>
            <w:rFonts w:ascii="Tahoma" w:hAnsi="Tahoma"/>
            <w:color w:val="222222"/>
            <w:sz w:val="20"/>
            <w:szCs w:val="20"/>
          </w:rPr>
          <w:t>la XII</w:t>
        </w:r>
      </w:smartTag>
      <w:r w:rsidRPr="00287821">
        <w:rPr>
          <w:rFonts w:ascii="Tahoma" w:hAnsi="Tahoma"/>
          <w:color w:val="222222"/>
          <w:sz w:val="20"/>
          <w:szCs w:val="20"/>
        </w:rPr>
        <w:t xml:space="preserve"> edición del Festival Pensar con Humor</w:t>
      </w:r>
      <w:r w:rsidRPr="00287821">
        <w:rPr>
          <w:rFonts w:ascii="Arial" w:hAnsi="Arial"/>
          <w:color w:val="222222"/>
          <w:sz w:val="20"/>
          <w:szCs w:val="20"/>
        </w:rPr>
        <w:t xml:space="preserve"> </w:t>
      </w:r>
      <w:r w:rsidRPr="00287821">
        <w:rPr>
          <w:rFonts w:ascii="Tahoma" w:hAnsi="Tahoma"/>
          <w:color w:val="222222"/>
          <w:sz w:val="20"/>
          <w:szCs w:val="20"/>
        </w:rPr>
        <w:t xml:space="preserve">de </w:t>
      </w:r>
      <w:smartTag w:uri="urn:schemas-microsoft-com:office:smarttags" w:element="PersonName">
        <w:smartTagPr>
          <w:attr w:name="ProductID" w:val="la Agencia Córdoba"/>
        </w:smartTagPr>
        <w:r w:rsidRPr="00287821">
          <w:rPr>
            <w:rFonts w:ascii="Tahoma" w:hAnsi="Tahoma"/>
            <w:color w:val="222222"/>
            <w:sz w:val="20"/>
            <w:szCs w:val="20"/>
          </w:rPr>
          <w:t>la Agencia Córdoba</w:t>
        </w:r>
      </w:smartTag>
      <w:r w:rsidRPr="00287821">
        <w:rPr>
          <w:rFonts w:ascii="Tahoma" w:hAnsi="Tahoma"/>
          <w:color w:val="222222"/>
          <w:sz w:val="20"/>
          <w:szCs w:val="20"/>
        </w:rPr>
        <w:t xml:space="preserve"> Cultura del Gobierno de </w:t>
      </w:r>
      <w:smartTag w:uri="urn:schemas-microsoft-com:office:smarttags" w:element="PersonName">
        <w:smartTagPr>
          <w:attr w:name="ProductID" w:val="la Provincia"/>
        </w:smartTagPr>
        <w:r w:rsidRPr="00287821">
          <w:rPr>
            <w:rFonts w:ascii="Tahoma" w:hAnsi="Tahoma"/>
            <w:color w:val="222222"/>
            <w:sz w:val="20"/>
            <w:szCs w:val="20"/>
          </w:rPr>
          <w:t>la Provincia</w:t>
        </w:r>
      </w:smartTag>
      <w:r w:rsidRPr="00287821">
        <w:rPr>
          <w:rFonts w:ascii="Tahoma" w:hAnsi="Tahoma"/>
          <w:color w:val="222222"/>
          <w:sz w:val="20"/>
          <w:szCs w:val="20"/>
        </w:rPr>
        <w:t xml:space="preserve"> de Córdoba, reflejará el humor en todas sus generaciones y lenguajes: la sabiduría y el oficio de los grandes conviviendo con los nuevos lenguajes de los jóvenes, los humoristas de distintas regiones de la provincia y el humor a flor a piel que sólo se palpita en la calle; donde una vez más, nos encontraremos a la vuelta de la esquina y en distintos lugares del interior provincial.</w:t>
      </w:r>
    </w:p>
    <w:p w:rsidR="006D50B6" w:rsidRPr="00287821" w:rsidRDefault="006D50B6" w:rsidP="0089243B">
      <w:pPr>
        <w:pStyle w:val="BodyText"/>
        <w:rPr>
          <w:rFonts w:ascii="Tahoma" w:hAnsi="Tahoma"/>
          <w:color w:val="222222"/>
          <w:sz w:val="20"/>
          <w:szCs w:val="20"/>
        </w:rPr>
      </w:pPr>
      <w:r w:rsidRPr="00287821">
        <w:rPr>
          <w:rFonts w:ascii="Tahoma" w:hAnsi="Tahoma"/>
          <w:color w:val="222222"/>
          <w:sz w:val="20"/>
          <w:szCs w:val="20"/>
        </w:rPr>
        <w:t>El festival tiene</w:t>
      </w:r>
      <w:r w:rsidRPr="00287821">
        <w:rPr>
          <w:rFonts w:ascii="Arial" w:hAnsi="Arial"/>
          <w:color w:val="222222"/>
          <w:sz w:val="20"/>
          <w:szCs w:val="20"/>
        </w:rPr>
        <w:t xml:space="preserve"> </w:t>
      </w:r>
      <w:r w:rsidRPr="00287821">
        <w:rPr>
          <w:rFonts w:ascii="Tahoma" w:hAnsi="Tahoma"/>
          <w:color w:val="222222"/>
          <w:sz w:val="20"/>
          <w:szCs w:val="20"/>
        </w:rPr>
        <w:t>cerca de 80 actividades programadas, de las cuales</w:t>
      </w:r>
      <w:r w:rsidRPr="00287821">
        <w:rPr>
          <w:rFonts w:ascii="Arial" w:hAnsi="Arial"/>
          <w:color w:val="222222"/>
          <w:sz w:val="20"/>
          <w:szCs w:val="20"/>
        </w:rPr>
        <w:t xml:space="preserve"> </w:t>
      </w:r>
      <w:r w:rsidRPr="00287821">
        <w:rPr>
          <w:rFonts w:ascii="Tahoma" w:hAnsi="Tahoma"/>
          <w:color w:val="222222"/>
          <w:sz w:val="20"/>
          <w:szCs w:val="20"/>
        </w:rPr>
        <w:t>23 transcurren en el interior provincial.</w:t>
      </w:r>
    </w:p>
    <w:p w:rsidR="006D50B6" w:rsidRPr="00287821" w:rsidRDefault="006D50B6" w:rsidP="0089243B">
      <w:pPr>
        <w:pStyle w:val="BodyText"/>
        <w:rPr>
          <w:sz w:val="20"/>
          <w:szCs w:val="20"/>
        </w:rPr>
      </w:pPr>
      <w:r w:rsidRPr="00287821">
        <w:rPr>
          <w:rFonts w:ascii="Tahoma" w:hAnsi="Tahoma"/>
          <w:color w:val="222222"/>
          <w:sz w:val="20"/>
          <w:szCs w:val="20"/>
        </w:rPr>
        <w:t>Así, el humor llegará a</w:t>
      </w:r>
      <w:r w:rsidRPr="00287821">
        <w:rPr>
          <w:rFonts w:ascii="Arial" w:hAnsi="Arial"/>
          <w:color w:val="222222"/>
          <w:sz w:val="20"/>
          <w:szCs w:val="20"/>
        </w:rPr>
        <w:t xml:space="preserve"> </w:t>
      </w:r>
      <w:r w:rsidRPr="00287821">
        <w:rPr>
          <w:rFonts w:ascii="Tahoma" w:hAnsi="Tahoma"/>
          <w:color w:val="222222"/>
          <w:sz w:val="20"/>
          <w:szCs w:val="20"/>
        </w:rPr>
        <w:t xml:space="preserve">Río Cuarto, Villa María, Capilla del Monte, Río Tercero, Deán Funes, </w:t>
      </w:r>
      <w:smartTag w:uri="urn:schemas-microsoft-com:office:smarttags" w:element="PersonName">
        <w:smartTagPr>
          <w:attr w:name="ProductID" w:val="La Francia"/>
        </w:smartTagPr>
        <w:r w:rsidRPr="00287821">
          <w:rPr>
            <w:rFonts w:ascii="Tahoma" w:hAnsi="Tahoma"/>
            <w:color w:val="222222"/>
            <w:sz w:val="20"/>
            <w:szCs w:val="20"/>
          </w:rPr>
          <w:t>La Francia</w:t>
        </w:r>
      </w:smartTag>
      <w:r w:rsidRPr="00287821">
        <w:rPr>
          <w:rFonts w:ascii="Tahoma" w:hAnsi="Tahoma"/>
          <w:color w:val="222222"/>
          <w:sz w:val="20"/>
          <w:szCs w:val="20"/>
        </w:rPr>
        <w:t xml:space="preserve">, Oncativo, Las Varillas, Icho Cruz, Laguna Larga, Sacanta, Brinkmann, San Francisco del Chañar, Embalse, Huinca Renancó, Etruria, Ciénaga del Coro, Vicuña Mackena, Colonia Caroya, San José de </w:t>
      </w:r>
      <w:smartTag w:uri="urn:schemas-microsoft-com:office:smarttags" w:element="PersonName">
        <w:smartTagPr>
          <w:attr w:name="ProductID" w:val="La Dormida"/>
        </w:smartTagPr>
        <w:r w:rsidRPr="00287821">
          <w:rPr>
            <w:rFonts w:ascii="Tahoma" w:hAnsi="Tahoma"/>
            <w:color w:val="222222"/>
            <w:sz w:val="20"/>
            <w:szCs w:val="20"/>
          </w:rPr>
          <w:t>La Dormida</w:t>
        </w:r>
      </w:smartTag>
      <w:r w:rsidRPr="00287821">
        <w:rPr>
          <w:rFonts w:ascii="Tahoma" w:hAnsi="Tahoma"/>
          <w:color w:val="222222"/>
          <w:sz w:val="20"/>
          <w:szCs w:val="20"/>
        </w:rPr>
        <w:t>, Villa María de Río Seco, Villa Tulumba y General Roca.</w:t>
      </w:r>
    </w:p>
    <w:p w:rsidR="006D50B6" w:rsidRDefault="006D50B6" w:rsidP="0089243B">
      <w:pPr>
        <w:pStyle w:val="BodyText"/>
      </w:pPr>
      <w:r w:rsidRPr="00287821">
        <w:rPr>
          <w:rFonts w:ascii="Tahoma" w:hAnsi="Tahoma"/>
          <w:color w:val="222222"/>
          <w:sz w:val="20"/>
          <w:szCs w:val="20"/>
        </w:rPr>
        <w:t>A continuación, toda la programación de pensar con humor 2018 en el interior de Córdoba.</w:t>
      </w:r>
      <w:r>
        <w:rPr>
          <w:rFonts w:ascii="Tahoma" w:hAnsi="Tahoma"/>
          <w:color w:val="222222"/>
          <w:sz w:val="24"/>
        </w:rPr>
        <w:t xml:space="preserve">  </w:t>
      </w:r>
    </w:p>
    <w:p w:rsidR="006D50B6" w:rsidRDefault="006D50B6" w:rsidP="0089243B">
      <w:pPr>
        <w:pStyle w:val="LO-normal"/>
        <w:spacing w:line="240" w:lineRule="auto"/>
        <w:ind w:left="284" w:right="284"/>
        <w:jc w:val="center"/>
        <w:rPr>
          <w:rFonts w:ascii="Tahoma" w:hAnsi="Tahoma" w:cs="Tahoma"/>
          <w:b/>
          <w:sz w:val="36"/>
          <w:szCs w:val="36"/>
          <w:u w:val="single"/>
        </w:rPr>
      </w:pPr>
    </w:p>
    <w:p w:rsidR="006D50B6" w:rsidRPr="00287821" w:rsidRDefault="006D50B6" w:rsidP="0089243B">
      <w:pPr>
        <w:pStyle w:val="LO-normal"/>
        <w:spacing w:line="240" w:lineRule="auto"/>
        <w:ind w:left="284" w:right="284"/>
        <w:jc w:val="center"/>
        <w:rPr>
          <w:sz w:val="36"/>
          <w:szCs w:val="36"/>
        </w:rPr>
      </w:pPr>
      <w:r w:rsidRPr="00287821">
        <w:rPr>
          <w:rFonts w:ascii="Tahoma" w:hAnsi="Tahoma" w:cs="Tahoma"/>
          <w:b/>
          <w:sz w:val="36"/>
          <w:szCs w:val="36"/>
          <w:u w:val="single"/>
        </w:rPr>
        <w:t>HUMOR NACIONAL</w:t>
      </w:r>
    </w:p>
    <w:p w:rsidR="006D50B6" w:rsidRDefault="006D50B6" w:rsidP="0089243B">
      <w:pPr>
        <w:pStyle w:val="LO-normal"/>
        <w:spacing w:line="240" w:lineRule="auto"/>
        <w:ind w:left="284" w:right="284"/>
        <w:jc w:val="center"/>
        <w:rPr>
          <w:rFonts w:ascii="Tahoma" w:hAnsi="Tahoma" w:cs="Tahoma"/>
          <w:b/>
          <w:sz w:val="44"/>
          <w:szCs w:val="44"/>
        </w:rPr>
      </w:pPr>
    </w:p>
    <w:p w:rsidR="006D50B6" w:rsidRPr="00287821" w:rsidRDefault="006D50B6" w:rsidP="0089243B">
      <w:pPr>
        <w:pStyle w:val="LO-normal"/>
        <w:spacing w:line="240" w:lineRule="auto"/>
        <w:ind w:left="284" w:right="284"/>
        <w:jc w:val="both"/>
      </w:pPr>
      <w:r w:rsidRPr="00287821">
        <w:rPr>
          <w:rFonts w:ascii="Tahoma" w:hAnsi="Tahoma" w:cs="Tahoma"/>
          <w:b/>
        </w:rPr>
        <w:t xml:space="preserve">BIOGRAFÍA A </w:t>
      </w:r>
      <w:smartTag w:uri="urn:schemas-microsoft-com:office:smarttags" w:element="PersonName">
        <w:smartTagPr>
          <w:attr w:name="ProductID" w:val="LA CARTA"/>
        </w:smartTagPr>
        <w:r w:rsidRPr="00287821">
          <w:rPr>
            <w:rFonts w:ascii="Tahoma" w:hAnsi="Tahoma" w:cs="Tahoma"/>
            <w:b/>
          </w:rPr>
          <w:t>LA CARTA</w:t>
        </w:r>
      </w:smartTag>
    </w:p>
    <w:p w:rsidR="006D50B6" w:rsidRPr="00287821" w:rsidRDefault="006D50B6" w:rsidP="0089243B">
      <w:pPr>
        <w:pStyle w:val="LO-normal"/>
        <w:spacing w:line="240" w:lineRule="auto"/>
        <w:ind w:left="284" w:right="284"/>
        <w:jc w:val="both"/>
      </w:pPr>
      <w:r w:rsidRPr="00287821">
        <w:rPr>
          <w:rFonts w:ascii="Tahoma" w:hAnsi="Tahoma" w:cs="Tahoma"/>
          <w:b/>
        </w:rPr>
        <w:t>Procedencia: Buenos Aires</w:t>
      </w:r>
    </w:p>
    <w:p w:rsidR="006D50B6" w:rsidRPr="00287821" w:rsidRDefault="006D50B6" w:rsidP="0089243B">
      <w:pPr>
        <w:pStyle w:val="LO-normal"/>
        <w:spacing w:line="240" w:lineRule="auto"/>
        <w:ind w:left="284" w:right="284"/>
        <w:jc w:val="both"/>
      </w:pPr>
      <w:r w:rsidRPr="00287821">
        <w:rPr>
          <w:rFonts w:ascii="Tahoma" w:hAnsi="Tahoma" w:cs="Tahoma"/>
          <w:b/>
        </w:rPr>
        <w:t xml:space="preserve">Actor: Jorge D. Elía </w:t>
      </w:r>
    </w:p>
    <w:p w:rsidR="006D50B6" w:rsidRPr="00287821" w:rsidRDefault="006D50B6" w:rsidP="0089243B">
      <w:pPr>
        <w:pStyle w:val="LO-normal"/>
        <w:spacing w:line="240" w:lineRule="auto"/>
        <w:ind w:left="284" w:right="284"/>
        <w:jc w:val="both"/>
      </w:pPr>
      <w:r w:rsidRPr="00287821">
        <w:rPr>
          <w:rFonts w:ascii="Tahoma" w:hAnsi="Tahoma" w:cs="Tahoma"/>
          <w:b/>
        </w:rPr>
        <w:t>Disciplina artística: Teatro</w:t>
      </w:r>
    </w:p>
    <w:p w:rsidR="006D50B6" w:rsidRPr="00287821" w:rsidRDefault="006D50B6" w:rsidP="0089243B">
      <w:pPr>
        <w:pStyle w:val="LO-normal"/>
        <w:spacing w:line="240" w:lineRule="auto"/>
        <w:ind w:left="284" w:right="284"/>
        <w:jc w:val="both"/>
      </w:pPr>
      <w:r w:rsidRPr="00287821">
        <w:rPr>
          <w:rFonts w:ascii="Tahoma" w:hAnsi="Tahoma" w:cs="Tahoma"/>
          <w:b/>
        </w:rPr>
        <w:t>Duración: 90 minutos. Público: Todo público</w:t>
      </w:r>
    </w:p>
    <w:p w:rsidR="006D50B6" w:rsidRPr="00287821" w:rsidRDefault="006D50B6" w:rsidP="0089243B">
      <w:pPr>
        <w:pStyle w:val="LO-normal"/>
        <w:spacing w:line="240" w:lineRule="auto"/>
        <w:ind w:left="284" w:right="284"/>
        <w:jc w:val="both"/>
      </w:pPr>
      <w:r w:rsidRPr="00287821">
        <w:rPr>
          <w:rFonts w:ascii="Tahoma" w:hAnsi="Tahoma" w:cs="Tahoma"/>
          <w:b/>
        </w:rPr>
        <w:t xml:space="preserve">Sobre </w:t>
      </w:r>
      <w:smartTag w:uri="urn:schemas-microsoft-com:office:smarttags" w:element="PersonName">
        <w:smartTagPr>
          <w:attr w:name="ProductID" w:val="la Obra"/>
        </w:smartTagPr>
        <w:r w:rsidRPr="00287821">
          <w:rPr>
            <w:rFonts w:ascii="Tahoma" w:hAnsi="Tahoma" w:cs="Tahoma"/>
            <w:b/>
          </w:rPr>
          <w:t>la Obra</w:t>
        </w:r>
      </w:smartTag>
      <w:r w:rsidRPr="00287821">
        <w:rPr>
          <w:rFonts w:ascii="Tahoma" w:hAnsi="Tahoma" w:cs="Tahoma"/>
          <w:b/>
        </w:rPr>
        <w:t>:</w:t>
      </w:r>
      <w:r w:rsidRPr="00287821">
        <w:rPr>
          <w:rFonts w:ascii="Tahoma" w:hAnsi="Tahoma" w:cs="Tahoma"/>
        </w:rPr>
        <w:t xml:space="preserve"> Los espectadores vivirán a través de un menú las historias más graciosas de la vida de Jorge D. Elía en el mundo del espectáculo. La obra plantea una interacción constante con el público.</w:t>
      </w:r>
    </w:p>
    <w:p w:rsidR="006D50B6" w:rsidRPr="00287821" w:rsidRDefault="006D50B6" w:rsidP="0089243B">
      <w:pPr>
        <w:pStyle w:val="LO-normal"/>
        <w:spacing w:line="240" w:lineRule="auto"/>
        <w:ind w:left="284" w:right="284"/>
        <w:jc w:val="both"/>
      </w:pPr>
      <w:r w:rsidRPr="00287821">
        <w:rPr>
          <w:rFonts w:ascii="Tahoma" w:hAnsi="Tahoma" w:cs="Tahoma"/>
          <w:b/>
        </w:rPr>
        <w:t>Sobre el actor:</w:t>
      </w:r>
      <w:r w:rsidRPr="00287821">
        <w:rPr>
          <w:rFonts w:ascii="Tahoma" w:hAnsi="Tahoma" w:cs="Tahoma"/>
        </w:rPr>
        <w:t xml:space="preserve"> Actor, dramaturgo. Estrenó 11 obras teatrales de su autoría. Mención especial de Argentores por “No dejes de venir a visitarnos”. Ganador de cuentos breves publicados en tres antologías (“Meñique”, “Barroco para Pablito” y “Feng shui”). Creador y director de la revista Arlequín de SAGAI (Sociedad Argentina de Gestión de Actores Intérpretes). Autor de “¡Mozo! Tráigame una historia”, 18 relatos de los bares más importantes de Buenos Aires.</w:t>
      </w:r>
    </w:p>
    <w:p w:rsidR="006D50B6" w:rsidRPr="00287821" w:rsidRDefault="006D50B6" w:rsidP="0089243B">
      <w:pPr>
        <w:pStyle w:val="LO-normal"/>
        <w:spacing w:line="240" w:lineRule="auto"/>
        <w:ind w:left="284" w:right="284"/>
        <w:jc w:val="both"/>
      </w:pPr>
      <w:r w:rsidRPr="00287821">
        <w:rPr>
          <w:rFonts w:ascii="Tahoma" w:hAnsi="Tahoma" w:cs="Tahoma"/>
          <w:b/>
        </w:rPr>
        <w:t>Viernes 8 – 21 hs. Río Cuarto. Teatro Municipal. Entradas $150</w:t>
      </w:r>
    </w:p>
    <w:p w:rsidR="006D50B6" w:rsidRPr="00287821" w:rsidRDefault="006D50B6" w:rsidP="0089243B">
      <w:pPr>
        <w:pStyle w:val="LO-normal"/>
        <w:spacing w:line="240" w:lineRule="auto"/>
        <w:ind w:left="284" w:right="284"/>
        <w:jc w:val="both"/>
      </w:pPr>
      <w:r w:rsidRPr="00287821">
        <w:rPr>
          <w:rFonts w:ascii="Tahoma" w:hAnsi="Tahoma" w:cs="Tahoma"/>
          <w:b/>
        </w:rPr>
        <w:t>Sábado 9 – 21hs. Etruria. Cine Teatro Avenida. Entradas sin cargo</w:t>
      </w:r>
    </w:p>
    <w:p w:rsidR="006D50B6" w:rsidRDefault="006D50B6" w:rsidP="0089243B">
      <w:pPr>
        <w:pStyle w:val="LO-normal"/>
        <w:spacing w:line="240" w:lineRule="auto"/>
        <w:ind w:right="284"/>
        <w:jc w:val="both"/>
        <w:rPr>
          <w:rFonts w:ascii="Tahoma" w:hAnsi="Tahoma" w:cs="Tahoma"/>
          <w:b/>
          <w:sz w:val="24"/>
          <w:szCs w:val="24"/>
        </w:rPr>
      </w:pPr>
    </w:p>
    <w:p w:rsidR="006D50B6" w:rsidRPr="00287821" w:rsidRDefault="006D50B6" w:rsidP="0089243B">
      <w:pPr>
        <w:pStyle w:val="LO-normal"/>
        <w:ind w:left="284" w:right="284"/>
        <w:jc w:val="both"/>
      </w:pPr>
      <w:r w:rsidRPr="00287821">
        <w:rPr>
          <w:rFonts w:ascii="Tahoma" w:hAnsi="Tahoma" w:cs="Tahoma"/>
          <w:b/>
          <w:caps/>
          <w:lang w:val="es-ES"/>
        </w:rPr>
        <w:t>El Acompañamiento</w:t>
      </w:r>
    </w:p>
    <w:p w:rsidR="006D50B6" w:rsidRPr="00287821" w:rsidRDefault="006D50B6" w:rsidP="0089243B">
      <w:pPr>
        <w:pStyle w:val="LO-normal"/>
        <w:ind w:left="284" w:right="284"/>
        <w:jc w:val="both"/>
      </w:pPr>
      <w:r w:rsidRPr="00287821">
        <w:rPr>
          <w:rFonts w:ascii="Tahoma" w:hAnsi="Tahoma" w:cs="Tahoma"/>
          <w:b/>
          <w:lang w:val="es-ES"/>
        </w:rPr>
        <w:t xml:space="preserve">Larry de Clay, Pedro Ferraro y Guillermo Dunel </w:t>
      </w:r>
    </w:p>
    <w:p w:rsidR="006D50B6" w:rsidRPr="00287821" w:rsidRDefault="006D50B6" w:rsidP="0089243B">
      <w:pPr>
        <w:pStyle w:val="LO-normal"/>
        <w:ind w:left="284" w:right="284"/>
        <w:jc w:val="both"/>
      </w:pPr>
      <w:r w:rsidRPr="00287821">
        <w:rPr>
          <w:rFonts w:ascii="Tahoma" w:hAnsi="Tahoma" w:cs="Tahoma"/>
          <w:b/>
          <w:lang w:val="es-ES"/>
        </w:rPr>
        <w:t>Procedencia: Buenos Aires</w:t>
      </w:r>
    </w:p>
    <w:p w:rsidR="006D50B6" w:rsidRPr="00287821" w:rsidRDefault="006D50B6" w:rsidP="0089243B">
      <w:pPr>
        <w:pStyle w:val="LO-normal"/>
        <w:ind w:left="284" w:right="284"/>
        <w:jc w:val="both"/>
      </w:pPr>
      <w:r w:rsidRPr="00287821">
        <w:rPr>
          <w:rFonts w:ascii="Tahoma" w:hAnsi="Tahoma" w:cs="Tahoma"/>
          <w:b/>
          <w:lang w:val="es-ES"/>
        </w:rPr>
        <w:t>Disciplina artística: Teatro</w:t>
      </w:r>
    </w:p>
    <w:p w:rsidR="006D50B6" w:rsidRPr="00287821" w:rsidRDefault="006D50B6" w:rsidP="0089243B">
      <w:pPr>
        <w:pStyle w:val="LO-normal"/>
        <w:ind w:left="284" w:right="284"/>
        <w:jc w:val="both"/>
      </w:pPr>
      <w:r w:rsidRPr="00287821">
        <w:rPr>
          <w:rFonts w:ascii="Tahoma" w:hAnsi="Tahoma" w:cs="Tahoma"/>
          <w:b/>
          <w:lang w:val="es-ES"/>
        </w:rPr>
        <w:t>Duración: 60 minutos. Público: +13</w:t>
      </w:r>
    </w:p>
    <w:p w:rsidR="006D50B6" w:rsidRPr="00287821" w:rsidRDefault="006D50B6" w:rsidP="0089243B">
      <w:pPr>
        <w:pStyle w:val="LO-normal"/>
        <w:ind w:left="284" w:right="284"/>
        <w:jc w:val="both"/>
      </w:pPr>
      <w:r w:rsidRPr="00287821">
        <w:rPr>
          <w:rFonts w:ascii="Tahoma" w:hAnsi="Tahoma" w:cs="Tahoma"/>
          <w:b/>
          <w:lang w:val="es-ES"/>
        </w:rPr>
        <w:t>Autor: Carlos Gorostiza</w:t>
      </w:r>
    </w:p>
    <w:p w:rsidR="006D50B6" w:rsidRPr="00287821" w:rsidRDefault="006D50B6" w:rsidP="0089243B">
      <w:pPr>
        <w:pStyle w:val="LO-normal"/>
        <w:ind w:left="284" w:right="284"/>
        <w:jc w:val="both"/>
      </w:pPr>
      <w:r w:rsidRPr="00287821">
        <w:rPr>
          <w:rFonts w:ascii="Tahoma" w:hAnsi="Tahoma" w:cs="Tahoma"/>
          <w:b/>
          <w:lang w:val="es-ES"/>
        </w:rPr>
        <w:t xml:space="preserve">Elenco: Larry De Clay,  Pedro Ferraro. </w:t>
      </w:r>
    </w:p>
    <w:p w:rsidR="006D50B6" w:rsidRPr="00287821" w:rsidRDefault="006D50B6" w:rsidP="0089243B">
      <w:pPr>
        <w:pStyle w:val="LO-normal"/>
        <w:ind w:left="284" w:right="284"/>
        <w:jc w:val="both"/>
      </w:pPr>
      <w:r w:rsidRPr="00287821">
        <w:rPr>
          <w:rFonts w:ascii="Tahoma" w:hAnsi="Tahoma" w:cs="Tahoma"/>
          <w:b/>
          <w:lang w:val="es-ES"/>
        </w:rPr>
        <w:t>Músico en vivo: Guillermo Dunel</w:t>
      </w:r>
    </w:p>
    <w:p w:rsidR="006D50B6" w:rsidRPr="00287821" w:rsidRDefault="006D50B6" w:rsidP="0089243B">
      <w:pPr>
        <w:pStyle w:val="LO-normal"/>
        <w:spacing w:line="240" w:lineRule="auto"/>
        <w:ind w:left="284" w:right="284"/>
        <w:jc w:val="both"/>
      </w:pPr>
      <w:r w:rsidRPr="00287821">
        <w:rPr>
          <w:rFonts w:ascii="Tahoma" w:hAnsi="Tahoma" w:cs="Tahoma"/>
          <w:b/>
          <w:lang w:val="es-ES"/>
        </w:rPr>
        <w:t xml:space="preserve">Sobre </w:t>
      </w:r>
      <w:smartTag w:uri="urn:schemas-microsoft-com:office:smarttags" w:element="PersonName">
        <w:smartTagPr>
          <w:attr w:name="ProductID" w:val="la Obra"/>
        </w:smartTagPr>
        <w:r w:rsidRPr="00287821">
          <w:rPr>
            <w:rFonts w:ascii="Tahoma" w:hAnsi="Tahoma" w:cs="Tahoma"/>
            <w:b/>
            <w:lang w:val="es-ES"/>
          </w:rPr>
          <w:t>la Obra</w:t>
        </w:r>
      </w:smartTag>
      <w:r w:rsidRPr="00287821">
        <w:rPr>
          <w:rFonts w:ascii="Tahoma" w:hAnsi="Tahoma" w:cs="Tahoma"/>
          <w:b/>
          <w:lang w:val="es-ES"/>
        </w:rPr>
        <w:t xml:space="preserve">: </w:t>
      </w:r>
      <w:r w:rsidRPr="00287821">
        <w:rPr>
          <w:rFonts w:ascii="Tahoma" w:hAnsi="Tahoma" w:cs="Tahoma"/>
          <w:lang w:val="es-ES"/>
        </w:rPr>
        <w:t>Estrenada en el Teatro Abierto en 1981 por Carlos Carella y Ulises Dumont, “El Acompañamiento” es una pieza emblemática de la dramaturgia Argentina. El valor de la amistad, la libertad y los sueños de dos amigos de toda la vida, giran alrededor de la espera de un acompañamiento de guitarras, para que uno de sus personajes cumpla el sueño de cantar tangos. Para reír y emocionarse, para la nostalgia y el recuerdo. Un entrañable texto del Maestro Dramaturgo Carlos Gorostiza. Una Producción de “</w:t>
      </w:r>
      <w:smartTag w:uri="urn:schemas-microsoft-com:office:smarttags" w:element="PersonName">
        <w:smartTagPr>
          <w:attr w:name="ProductID" w:val="La Klentak"/>
        </w:smartTagPr>
        <w:r w:rsidRPr="00287821">
          <w:rPr>
            <w:rFonts w:ascii="Tahoma" w:hAnsi="Tahoma" w:cs="Tahoma"/>
            <w:lang w:val="es-ES"/>
          </w:rPr>
          <w:t>La Klentak</w:t>
        </w:r>
      </w:smartTag>
      <w:r w:rsidRPr="00287821">
        <w:rPr>
          <w:rFonts w:ascii="Tahoma" w:hAnsi="Tahoma" w:cs="Tahoma"/>
          <w:lang w:val="es-ES"/>
        </w:rPr>
        <w:t>”, dirigida por amigos.</w:t>
      </w:r>
    </w:p>
    <w:p w:rsidR="006D50B6" w:rsidRPr="00287821" w:rsidRDefault="006D50B6" w:rsidP="0089243B">
      <w:pPr>
        <w:pStyle w:val="LO-normal"/>
        <w:spacing w:line="240" w:lineRule="auto"/>
        <w:ind w:left="284" w:right="284"/>
        <w:jc w:val="both"/>
      </w:pPr>
      <w:r w:rsidRPr="00287821">
        <w:rPr>
          <w:rFonts w:ascii="Tahoma" w:hAnsi="Tahoma" w:cs="Tahoma"/>
          <w:b/>
          <w:lang w:val="es-ES"/>
        </w:rPr>
        <w:t xml:space="preserve">Sobre </w:t>
      </w:r>
      <w:smartTag w:uri="urn:schemas-microsoft-com:office:smarttags" w:element="PersonName">
        <w:smartTagPr>
          <w:attr w:name="ProductID" w:val="la Compañía"/>
        </w:smartTagPr>
        <w:r w:rsidRPr="00287821">
          <w:rPr>
            <w:rFonts w:ascii="Tahoma" w:hAnsi="Tahoma" w:cs="Tahoma"/>
            <w:b/>
            <w:lang w:val="es-ES"/>
          </w:rPr>
          <w:t>la Compañía</w:t>
        </w:r>
      </w:smartTag>
      <w:r w:rsidRPr="00287821">
        <w:rPr>
          <w:rFonts w:ascii="Tahoma" w:hAnsi="Tahoma" w:cs="Tahoma"/>
          <w:b/>
          <w:lang w:val="es-ES"/>
        </w:rPr>
        <w:t xml:space="preserve">: </w:t>
      </w:r>
      <w:r w:rsidRPr="00287821">
        <w:rPr>
          <w:rFonts w:ascii="Tahoma" w:hAnsi="Tahoma" w:cs="Tahoma"/>
          <w:lang w:val="es-ES"/>
        </w:rPr>
        <w:t>conformada por Larry de Clay, Pedro Ferraro y Guillermo Dunel. Los dos primeros egresados de la escuela Nacional de arte dramático. Larry de Clay, con 42 años de profesión y una extensa carrera en radio, teatro y televisión. Pedro Ferraro tiene una extensa carrera en teatro y Guillermo Dunel es músico y cineasta.</w:t>
      </w:r>
    </w:p>
    <w:p w:rsidR="006D50B6" w:rsidRPr="00287821" w:rsidRDefault="006D50B6" w:rsidP="0089243B">
      <w:pPr>
        <w:pStyle w:val="LO-normal"/>
        <w:spacing w:line="240" w:lineRule="auto"/>
        <w:ind w:left="284" w:right="284"/>
        <w:jc w:val="both"/>
      </w:pPr>
      <w:r w:rsidRPr="00287821">
        <w:rPr>
          <w:rFonts w:ascii="Tahoma" w:hAnsi="Tahoma" w:cs="Tahoma"/>
          <w:b/>
        </w:rPr>
        <w:t>Sábado 9 – 21hs. Centro Cultural Municipal – Dean Funes. Entrada sin Cargo</w:t>
      </w:r>
    </w:p>
    <w:p w:rsidR="006D50B6" w:rsidRDefault="006D50B6" w:rsidP="0089243B">
      <w:pPr>
        <w:pStyle w:val="LO-normal"/>
        <w:spacing w:line="240" w:lineRule="auto"/>
        <w:ind w:left="284" w:right="284"/>
        <w:jc w:val="both"/>
        <w:rPr>
          <w:rFonts w:ascii="Tahoma" w:hAnsi="Tahoma" w:cs="Tahoma"/>
          <w:sz w:val="24"/>
          <w:szCs w:val="24"/>
        </w:rPr>
      </w:pPr>
    </w:p>
    <w:p w:rsidR="006D50B6" w:rsidRPr="00287821" w:rsidRDefault="006D50B6" w:rsidP="0089243B">
      <w:pPr>
        <w:pStyle w:val="LO-normal"/>
        <w:spacing w:line="240" w:lineRule="auto"/>
        <w:ind w:left="284" w:right="284"/>
        <w:jc w:val="center"/>
        <w:rPr>
          <w:sz w:val="36"/>
          <w:szCs w:val="36"/>
        </w:rPr>
      </w:pPr>
      <w:r w:rsidRPr="00287821">
        <w:rPr>
          <w:rFonts w:ascii="Tahoma" w:hAnsi="Tahoma" w:cs="Tahoma"/>
          <w:b/>
          <w:sz w:val="36"/>
          <w:szCs w:val="36"/>
          <w:u w:val="single"/>
        </w:rPr>
        <w:t>CORDOBA</w:t>
      </w:r>
    </w:p>
    <w:p w:rsidR="006D50B6" w:rsidRDefault="006D50B6" w:rsidP="0089243B">
      <w:pPr>
        <w:pStyle w:val="LO-normal"/>
        <w:spacing w:line="240" w:lineRule="auto"/>
        <w:ind w:left="284" w:right="284"/>
        <w:jc w:val="center"/>
        <w:rPr>
          <w:rFonts w:ascii="Tahoma" w:hAnsi="Tahoma" w:cs="Tahoma"/>
          <w:b/>
          <w:sz w:val="44"/>
          <w:szCs w:val="44"/>
          <w:u w:val="single"/>
        </w:rPr>
      </w:pP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CACHO BUENAVENTURA SHOW</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highlight w:val="white"/>
        </w:rPr>
        <w:t xml:space="preserve">Cacho Buenaventura </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highlight w:val="white"/>
        </w:rPr>
        <w:t>Procedencia: Córdoba</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highlight w:val="white"/>
        </w:rPr>
        <w:t>Disciplina artística: Humor</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highlight w:val="white"/>
        </w:rPr>
        <w:t>Duración: 100 minutos. Público: Todo Público</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highlight w:val="white"/>
        </w:rPr>
        <w:t xml:space="preserve">Sobre </w:t>
      </w:r>
      <w:smartTag w:uri="urn:schemas-microsoft-com:office:smarttags" w:element="PersonName">
        <w:smartTagPr>
          <w:attr w:name="ProductID" w:val="la Obra"/>
        </w:smartTagPr>
        <w:r w:rsidRPr="00287821">
          <w:rPr>
            <w:rFonts w:ascii="Tahoma" w:hAnsi="Tahoma" w:cs="Tahoma"/>
            <w:b/>
            <w:highlight w:val="white"/>
          </w:rPr>
          <w:t>la Obra</w:t>
        </w:r>
      </w:smartTag>
      <w:r w:rsidRPr="00287821">
        <w:rPr>
          <w:rFonts w:ascii="Tahoma" w:hAnsi="Tahoma" w:cs="Tahoma"/>
          <w:b/>
          <w:highlight w:val="white"/>
        </w:rPr>
        <w:t>:</w:t>
      </w:r>
      <w:r w:rsidRPr="00287821">
        <w:rPr>
          <w:rFonts w:ascii="Tahoma" w:hAnsi="Tahoma" w:cs="Tahoma"/>
          <w:highlight w:val="white"/>
        </w:rPr>
        <w:t xml:space="preserve"> show de relatos, cuentos y canciones. Los amigos, la vida de pueblo, la vida de ciudad y la familia están presentes en cada uno de los relatos que encuentran la complicidad de la gente.</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highlight w:val="white"/>
        </w:rPr>
        <w:t xml:space="preserve">Sobre el artista: </w:t>
      </w:r>
      <w:r w:rsidRPr="00287821">
        <w:rPr>
          <w:rFonts w:ascii="Tahoma" w:hAnsi="Tahoma" w:cs="Tahoma"/>
          <w:highlight w:val="white"/>
        </w:rPr>
        <w:t>Cacho Buenaventura es un gran contador de historias de Cruz del Eje que desde los 14 años ya animaba los eventos de su pueblo. Con el tiempo fue construyendo una destacada carrera artística que lo llevó a recorrer los escenarios más importantes del país. Su sello característico es la picardía y una gracia para contar anécdotas simples y cotidianas que dejan mensajes positivos y carcajadas.</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Miércoles 6 – 16hs. Salón Comunal Ciénaga del Coro. Entrada sin Cargo.</w:t>
      </w:r>
    </w:p>
    <w:p w:rsidR="006D50B6" w:rsidRPr="00287821" w:rsidRDefault="006D50B6" w:rsidP="0089243B">
      <w:pPr>
        <w:pStyle w:val="LO-normal"/>
        <w:spacing w:line="240" w:lineRule="auto"/>
        <w:ind w:left="284" w:right="284"/>
        <w:jc w:val="both"/>
        <w:rPr>
          <w:rFonts w:ascii="Tahoma" w:hAnsi="Tahoma" w:cs="Tahoma"/>
        </w:rPr>
      </w:pP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lang w:val="es-ES"/>
        </w:rPr>
        <w:t>STAND UP DE BARRIO</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lang w:val="es-ES"/>
        </w:rPr>
        <w:t xml:space="preserve">Chichilo Viale </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Procedencia: Córdoba</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Disciplina artística: stand up</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 xml:space="preserve">Duración: 80 minutos. Público: todo público </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 xml:space="preserve">Sobre </w:t>
      </w:r>
      <w:smartTag w:uri="urn:schemas-microsoft-com:office:smarttags" w:element="PersonName">
        <w:smartTagPr>
          <w:attr w:name="ProductID" w:val="la Obra"/>
        </w:smartTagPr>
        <w:r w:rsidRPr="00287821">
          <w:rPr>
            <w:rFonts w:ascii="Tahoma" w:hAnsi="Tahoma" w:cs="Tahoma"/>
            <w:b/>
          </w:rPr>
          <w:t>la Obra</w:t>
        </w:r>
      </w:smartTag>
      <w:r w:rsidRPr="00287821">
        <w:rPr>
          <w:rFonts w:ascii="Tahoma" w:hAnsi="Tahoma" w:cs="Tahoma"/>
          <w:b/>
        </w:rPr>
        <w:t>:</w:t>
      </w:r>
      <w:r w:rsidRPr="00287821">
        <w:rPr>
          <w:rFonts w:ascii="Tahoma" w:hAnsi="Tahoma" w:cs="Tahoma"/>
        </w:rPr>
        <w:t xml:space="preserve"> el espectáculo recorre las experiencias de la infancia del artista en el barrio: la canchita de fútbol, los comerciantes de la zona, los vecinos, los asaltos, las primeras novias. Chichilo describe a los amigos de la época y a los personajes destacados del barrio, todo con un humor realista, a tono con el espíritu de cada barrio de Córdoba. </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highlight w:val="white"/>
        </w:rPr>
        <w:t>Sobre el Artista:</w:t>
      </w:r>
      <w:r w:rsidRPr="00287821">
        <w:rPr>
          <w:rFonts w:ascii="Tahoma" w:hAnsi="Tahoma" w:cs="Tahoma"/>
          <w:highlight w:val="white"/>
        </w:rPr>
        <w:t xml:space="preserve"> Actor. Comediante. Realizó numerosas obras de teatro, ya sea como actor y/o director. Algunas de ellas son: Topografía de un desnudo, Estupideces ensambladas, Humor del mejor, Hortensia se divierte, </w:t>
      </w:r>
      <w:smartTag w:uri="urn:schemas-microsoft-com:office:smarttags" w:element="PersonName">
        <w:smartTagPr>
          <w:attr w:name="ProductID" w:val="La Cañada"/>
        </w:smartTagPr>
        <w:r w:rsidRPr="00287821">
          <w:rPr>
            <w:rFonts w:ascii="Tahoma" w:hAnsi="Tahoma" w:cs="Tahoma"/>
            <w:highlight w:val="white"/>
          </w:rPr>
          <w:t>La Cañada</w:t>
        </w:r>
      </w:smartTag>
      <w:r w:rsidRPr="00287821">
        <w:rPr>
          <w:rFonts w:ascii="Tahoma" w:hAnsi="Tahoma" w:cs="Tahoma"/>
          <w:highlight w:val="white"/>
        </w:rPr>
        <w:t xml:space="preserve">, La papa de Hortensia, Leonas, Por qué será que las queremos tantos, Cuatro de copas, Stand up de barrio, entre otras. En radio participó en </w:t>
      </w:r>
      <w:smartTag w:uri="urn:schemas-microsoft-com:office:smarttags" w:element="PersonName">
        <w:smartTagPr>
          <w:attr w:name="ProductID" w:val="La Galera"/>
        </w:smartTagPr>
        <w:r w:rsidRPr="00287821">
          <w:rPr>
            <w:rFonts w:ascii="Tahoma" w:hAnsi="Tahoma" w:cs="Tahoma"/>
            <w:highlight w:val="white"/>
          </w:rPr>
          <w:t>La Galera</w:t>
        </w:r>
      </w:smartTag>
      <w:r w:rsidRPr="00287821">
        <w:rPr>
          <w:rFonts w:ascii="Tahoma" w:hAnsi="Tahoma" w:cs="Tahoma"/>
          <w:highlight w:val="white"/>
        </w:rPr>
        <w:t xml:space="preserve"> (Radio Universidad) y Más Viale tarde que nunca (Radio del sol). En televisión participó en Aquí Córdoba, Vivan los novios, Hola Susana, El show de Chichilo, La piedra en mi zapato, Café Fashion, Gracias por venir y Morfi TV, entre otros.</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 xml:space="preserve">Viernes 8 – 21:45hs. Vicuña Mackenna. Sala de espectáculos Ceyal. </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Entradas $200</w:t>
      </w:r>
    </w:p>
    <w:p w:rsidR="006D50B6" w:rsidRPr="00287821" w:rsidRDefault="006D50B6" w:rsidP="0089243B">
      <w:pPr>
        <w:pStyle w:val="LO-normal"/>
        <w:spacing w:line="240" w:lineRule="auto"/>
        <w:ind w:left="284" w:right="284"/>
        <w:jc w:val="both"/>
        <w:rPr>
          <w:rFonts w:ascii="Tahoma" w:hAnsi="Tahoma" w:cs="Tahoma"/>
          <w:b/>
        </w:rPr>
      </w:pP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REITE QUE TRAE SUERTE</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 xml:space="preserve">Marcos Ontivero </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Procedencia: Córdoba</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Disciplina artística: Actor, humorista</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Duración: 90 minutos. Público: Todo público</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 xml:space="preserve">Sobre </w:t>
      </w:r>
      <w:smartTag w:uri="urn:schemas-microsoft-com:office:smarttags" w:element="PersonName">
        <w:smartTagPr>
          <w:attr w:name="ProductID" w:val="la Obra"/>
        </w:smartTagPr>
        <w:r w:rsidRPr="00287821">
          <w:rPr>
            <w:rFonts w:ascii="Tahoma" w:hAnsi="Tahoma" w:cs="Tahoma"/>
            <w:b/>
          </w:rPr>
          <w:t>la Obra</w:t>
        </w:r>
      </w:smartTag>
      <w:r w:rsidRPr="00287821">
        <w:rPr>
          <w:rFonts w:ascii="Tahoma" w:hAnsi="Tahoma" w:cs="Tahoma"/>
          <w:b/>
        </w:rPr>
        <w:t>:</w:t>
      </w:r>
      <w:r w:rsidRPr="00287821">
        <w:rPr>
          <w:rFonts w:ascii="Tahoma" w:hAnsi="Tahoma" w:cs="Tahoma"/>
        </w:rPr>
        <w:t xml:space="preserve"> Es un show de stand up cargado de ocurrencias, gags físicos, gestualidad e improvisación. Temas como las vacaciones, la familia, la tecnología, el supermercado, etc. son tratados en monólogos narrados con picardía, remates cortos y comedia física. </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Sobre el artista:</w:t>
      </w:r>
      <w:r w:rsidRPr="00287821">
        <w:rPr>
          <w:rFonts w:ascii="Tahoma" w:hAnsi="Tahoma" w:cs="Tahoma"/>
        </w:rPr>
        <w:t xml:space="preserve"> Marcos Ontivero ganó en el año 2016 el Premio Carlos como mejor espectáculo de humor en la temporada de verano en Villa Carlos Paz. En el año 2011 se llevó otro Carlos como mejor imitador. También ganó un Premio Martín Fierro por su programa de Humor en Televisión (Canal 10 de Córdoba) y Tres Premios Estrella de Concert. Además de sus presentaciones en teatros, hace eventos empresariales y sociales.</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 xml:space="preserve">Viernes 8 – 21:30hs. </w:t>
      </w:r>
      <w:smartTag w:uri="urn:schemas-microsoft-com:office:smarttags" w:element="PersonName">
        <w:smartTagPr>
          <w:attr w:name="ProductID" w:val="La Francia. Teatro"/>
        </w:smartTagPr>
        <w:r w:rsidRPr="00287821">
          <w:rPr>
            <w:rFonts w:ascii="Tahoma" w:hAnsi="Tahoma" w:cs="Tahoma"/>
            <w:b/>
          </w:rPr>
          <w:t>La Francia. Teatro</w:t>
        </w:r>
      </w:smartTag>
      <w:r w:rsidRPr="00287821">
        <w:rPr>
          <w:rFonts w:ascii="Tahoma" w:hAnsi="Tahoma" w:cs="Tahoma"/>
          <w:b/>
        </w:rPr>
        <w:t xml:space="preserve"> Cine Moderno. Entradas $50</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Domingo 10 – 21hs. General Roca.  Teatro Franz. Entradas $100</w:t>
      </w:r>
    </w:p>
    <w:p w:rsidR="006D50B6" w:rsidRPr="00287821" w:rsidRDefault="006D50B6" w:rsidP="0089243B">
      <w:pPr>
        <w:pStyle w:val="LO-normal"/>
        <w:spacing w:line="240" w:lineRule="auto"/>
        <w:ind w:left="284" w:right="284"/>
        <w:jc w:val="both"/>
        <w:rPr>
          <w:rFonts w:ascii="Tahoma" w:hAnsi="Tahoma" w:cs="Tahoma"/>
          <w:b/>
        </w:rPr>
      </w:pP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CHULE - HUMOR PARA TODOS</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 xml:space="preserve">Chule y Cia </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Procedencia: Córdoba</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Disciplina artística: humorista</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Duración: 40 minutos. Público: Todo público</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highlight w:val="white"/>
        </w:rPr>
        <w:t xml:space="preserve">Sobre </w:t>
      </w:r>
      <w:smartTag w:uri="urn:schemas-microsoft-com:office:smarttags" w:element="PersonName">
        <w:smartTagPr>
          <w:attr w:name="ProductID" w:val="la Obra"/>
        </w:smartTagPr>
        <w:r w:rsidRPr="00287821">
          <w:rPr>
            <w:rFonts w:ascii="Tahoma" w:hAnsi="Tahoma" w:cs="Tahoma"/>
            <w:b/>
            <w:highlight w:val="white"/>
          </w:rPr>
          <w:t>la Obra</w:t>
        </w:r>
      </w:smartTag>
      <w:r w:rsidRPr="00287821">
        <w:rPr>
          <w:rFonts w:ascii="Tahoma" w:hAnsi="Tahoma" w:cs="Tahoma"/>
          <w:b/>
          <w:highlight w:val="white"/>
        </w:rPr>
        <w:t>:</w:t>
      </w:r>
      <w:r w:rsidRPr="00287821">
        <w:rPr>
          <w:rFonts w:ascii="Tahoma" w:hAnsi="Tahoma" w:cs="Tahoma"/>
          <w:highlight w:val="white"/>
        </w:rPr>
        <w:t xml:space="preserve"> Unipersonal sobre la vida cotidiana, sin agresiones ni discriminación. El show comienza con cuentos atravesados por el gen cordobés y continúa con una serie de monólogos que tienen que ver con la niñez, la adolescencia y los problemas matrimoniales. El espectáculo no toca temas políticos, sexuales ni religiosos. No hay malas palabras y es ideal para disfrutar en familia. </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highlight w:val="white"/>
        </w:rPr>
        <w:t>Sobre el artista:</w:t>
      </w:r>
      <w:r w:rsidRPr="00287821">
        <w:rPr>
          <w:rFonts w:ascii="Tahoma" w:hAnsi="Tahoma" w:cs="Tahoma"/>
          <w:highlight w:val="white"/>
        </w:rPr>
        <w:t xml:space="preserve"> Humorista con 28 años de carrera ininterrumpidos en los que recorrió Córdoba y el país presentando sus espectáculos de humor sano e inteligente. Fue nominado a los premios Carlos en las ternas Mejor Humorista y Mejor Grupo de Música y Humor. Sus shows proponen monólogos de actualidad, cuadros de su autoría, repertorios de música universal, sketches y coreografías. En la actualidad se encuentra presentando el espectáculo Humor para todos.</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Viernes 8 – 21:30hs. Icho Cruz. SUM Municipal El Faro. Entradas sin Cargo</w:t>
      </w:r>
    </w:p>
    <w:p w:rsidR="006D50B6" w:rsidRPr="00287821" w:rsidRDefault="006D50B6" w:rsidP="0089243B">
      <w:pPr>
        <w:pStyle w:val="LO-normal"/>
        <w:spacing w:line="240" w:lineRule="auto"/>
        <w:ind w:left="284" w:right="284"/>
        <w:jc w:val="both"/>
        <w:rPr>
          <w:rFonts w:ascii="Tahoma" w:hAnsi="Tahoma" w:cs="Tahoma"/>
        </w:rPr>
      </w:pP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DOS PULGAS SUEÑAN CON COMPRARSE UN PERRO</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 xml:space="preserve">Jorge Mansilla, Víctor Juncos y Horacio Gramajo </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 xml:space="preserve">Procedencia: Córdoba </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Disciplina Artística: Humorístico</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Duración: 100 minutos. Público: Todo público</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Sobre la obra:</w:t>
      </w:r>
      <w:r w:rsidRPr="00287821">
        <w:rPr>
          <w:rFonts w:ascii="Tahoma" w:hAnsi="Tahoma" w:cs="Tahoma"/>
        </w:rPr>
        <w:t xml:space="preserve"> El humor, la buena onda y el contacto permanente con el público son la columna vertebral donde se asienta este show humorístico-musical, que a través de la sátira, el humor y la poesía hacen una feroz crítica a nuestra sociedad.</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Sobre el artista:</w:t>
      </w:r>
      <w:r w:rsidRPr="00287821">
        <w:rPr>
          <w:rFonts w:ascii="Tahoma" w:hAnsi="Tahoma" w:cs="Tahoma"/>
        </w:rPr>
        <w:t xml:space="preserve"> Jorge Mansilla es actor, humorista, director y mimo, con una vasta trayectoria de más de cincuenta años dedicado a las artes escénicas habiendo obtenido numerosos premios y reconocimientos tanto en Córdoba como a nivel nacional e internacional. Trabajó en obras como “San Vicente Súper Star”, “La Papa de Hortensia”, “Negrazón y Chaveta”, “La Nona”, “La Fiaca”, entre otras. Realizó giras latinoamericanas junto al grupo suizo Mummenschanz, y giras nacionales con figuras como Sandro, Luis Landrisina, Sergio Denis, Lito Nebia, Pimpinela, Valeria Lynch, Doña Jovita, Jorge Rojas, Los Tekis, Marcela Morelo, Jairo, Rally Barrionuevo. Trabajó en cine y teatro con Virgina Lago, Ulises Dumont, Chunchuna Villafañe, Juan Darthés, Rubén Stella, Tristán, Juan José Camero.</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Viernes 8 – 21hs. Embalse.  Salón Tío Tom. Entrada alimento no perecedero</w:t>
      </w:r>
    </w:p>
    <w:p w:rsidR="006D50B6" w:rsidRPr="00287821" w:rsidRDefault="006D50B6" w:rsidP="0089243B">
      <w:pPr>
        <w:pStyle w:val="LO-normal"/>
        <w:spacing w:line="240" w:lineRule="auto"/>
        <w:ind w:left="284" w:right="284"/>
        <w:jc w:val="both"/>
        <w:rPr>
          <w:rFonts w:ascii="Tahoma" w:hAnsi="Tahoma" w:cs="Tahoma"/>
          <w:b/>
        </w:rPr>
      </w:pP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PULENTA COMEDY MAKER</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Adrián Gómez</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Procedencia: Córdoba</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Disciplina artística: Humorista</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Duración: 90 minutos. Público: Todo público</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Sobre la Obra:</w:t>
      </w:r>
      <w:r w:rsidRPr="00287821">
        <w:rPr>
          <w:rFonts w:ascii="Tahoma" w:hAnsi="Tahoma" w:cs="Tahoma"/>
        </w:rPr>
        <w:t xml:space="preserve"> Unipersonal humorístico multipremiado en la temporada de verano en Villa Carlos Paz (ganador del premio Carlos y del premio VOS al Mejor unipersonal de 2018). Adrián Gómez presenta una galería de personajes, monólogos, stand up y humor en pantalla, haciendo gala de su impronta para llevar adelante caracterizaciones, creación de personajes y una visión ácida y humorística del mundo que nos rodea. Pulenta Comedy Maker aborda todas las variantes del humor cordobés, tanto el chiste costumbrista, como el stand up, la comedia y la caracterización, con momentos musicales y una apuesta multimedia.</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Sobre el artista:</w:t>
      </w:r>
      <w:r w:rsidRPr="00287821">
        <w:rPr>
          <w:rFonts w:ascii="Tahoma" w:hAnsi="Tahoma" w:cs="Tahoma"/>
        </w:rPr>
        <w:t xml:space="preserve"> Humorista, libretista, guionista, autor y actor. Ganador de 8 premios Martín Fierro por su labor en los medios de comunicación. En radio, integra el staff de Cadena 3 y en televisión El show de la mañana. En teatro tiene una dilatada trayectoria de más de 20 años que incluye producciones independientes, participaciones, giras nacionales y 8 temporadas en Villa Carlos Paz.</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Sábado 9 – 21hs. Villa María. Centro Cultural Leonardo Fabio. Entrada sin cargo</w:t>
      </w:r>
    </w:p>
    <w:p w:rsidR="006D50B6" w:rsidRPr="00287821" w:rsidRDefault="006D50B6" w:rsidP="0089243B">
      <w:pPr>
        <w:pStyle w:val="LO-normal"/>
        <w:spacing w:line="240" w:lineRule="auto"/>
        <w:ind w:left="284" w:right="284"/>
        <w:jc w:val="both"/>
        <w:rPr>
          <w:rFonts w:ascii="Tahoma" w:hAnsi="Tahoma" w:cs="Tahoma"/>
          <w:b/>
        </w:rPr>
      </w:pP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PIOR ES TRABAJAR</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 xml:space="preserve">El Negro Álvarez </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Procedencia: Córdoba</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Disciplina artística: Humor</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Duración: 60 minutos. Público: +18</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highlight w:val="white"/>
        </w:rPr>
        <w:t>Sobre el Artista:</w:t>
      </w:r>
      <w:r w:rsidRPr="00287821">
        <w:rPr>
          <w:rFonts w:ascii="Tahoma" w:hAnsi="Tahoma" w:cs="Tahoma"/>
          <w:highlight w:val="white"/>
        </w:rPr>
        <w:t xml:space="preserve"> Actor, comediante y músico nacido en Córdoba con una amplia trayectoria tanto en Argentina como en el exterior. En televisión participó en Showmatch: Bailando por un Sueño (2015) y en cine figura en los créditos de La herencia del tío Pepe (1997) y Todo Sobre el Asado (2016). Tiene una nutrida carrera teatral en la que se destacan obras como Sobras de arte, Los Mostros, El negro que es Álvarez, Los locos Grimaldi, Bendito tu eres, Mortal, Que picante! y Bailando les doy sueño.</w:t>
      </w:r>
    </w:p>
    <w:p w:rsidR="006D50B6" w:rsidRDefault="006D50B6" w:rsidP="0089243B">
      <w:pPr>
        <w:pStyle w:val="LO-normal"/>
        <w:spacing w:line="240" w:lineRule="auto"/>
        <w:ind w:left="284" w:right="284"/>
        <w:jc w:val="both"/>
      </w:pPr>
      <w:r w:rsidRPr="00287821">
        <w:rPr>
          <w:rFonts w:ascii="Tahoma" w:hAnsi="Tahoma" w:cs="Tahoma"/>
          <w:b/>
        </w:rPr>
        <w:t>Domingo 10 – 20:30hs. Laguna Larga. Centro Cultural Victoriano Puglié. Entradas $50</w:t>
      </w:r>
    </w:p>
    <w:p w:rsidR="006D50B6" w:rsidRDefault="006D50B6" w:rsidP="0089243B">
      <w:pPr>
        <w:pStyle w:val="LO-normal"/>
        <w:spacing w:line="240" w:lineRule="auto"/>
        <w:ind w:left="284" w:right="284"/>
        <w:jc w:val="both"/>
        <w:rPr>
          <w:rFonts w:ascii="Tahoma" w:hAnsi="Tahoma" w:cs="Tahoma"/>
          <w:b/>
          <w:sz w:val="24"/>
          <w:szCs w:val="24"/>
          <w:u w:val="single"/>
        </w:rPr>
      </w:pPr>
    </w:p>
    <w:p w:rsidR="006D50B6" w:rsidRPr="00287821" w:rsidRDefault="006D50B6" w:rsidP="0089243B">
      <w:pPr>
        <w:pStyle w:val="LO-normal"/>
        <w:spacing w:line="240" w:lineRule="auto"/>
        <w:ind w:left="284" w:right="284"/>
        <w:jc w:val="center"/>
        <w:rPr>
          <w:sz w:val="36"/>
          <w:szCs w:val="36"/>
        </w:rPr>
      </w:pPr>
      <w:r w:rsidRPr="00287821">
        <w:rPr>
          <w:rFonts w:ascii="Tahoma" w:hAnsi="Tahoma" w:cs="Tahoma"/>
          <w:b/>
          <w:sz w:val="36"/>
          <w:szCs w:val="36"/>
          <w:u w:val="single"/>
        </w:rPr>
        <w:t>HUMORISTAS AMUCHADOS</w:t>
      </w:r>
    </w:p>
    <w:p w:rsidR="006D50B6" w:rsidRDefault="006D50B6" w:rsidP="0089243B">
      <w:pPr>
        <w:pStyle w:val="LO-normal"/>
        <w:spacing w:line="240" w:lineRule="auto"/>
        <w:ind w:left="284" w:right="284"/>
        <w:jc w:val="both"/>
        <w:rPr>
          <w:rFonts w:ascii="Tahoma" w:hAnsi="Tahoma" w:cs="Tahoma"/>
          <w:sz w:val="24"/>
          <w:szCs w:val="24"/>
          <w:highlight w:val="yellow"/>
        </w:rPr>
      </w:pP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caps/>
        </w:rPr>
        <w:t xml:space="preserve">Endorfinas de humor </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 xml:space="preserve">Freddy Apóstolo </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Procedencia: Córdoba</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Disciplina artística: Actor - cómico</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Duración: 100 minutos. Público: Todo público</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Sobre la Obra:</w:t>
      </w:r>
      <w:r w:rsidRPr="00287821">
        <w:rPr>
          <w:rFonts w:ascii="Tahoma" w:hAnsi="Tahoma" w:cs="Tahoma"/>
        </w:rPr>
        <w:t xml:space="preserve"> La obra consta de cuentos, monólogos, musicales, bailes, sketches y playbacks.</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Sobre el artista:</w:t>
      </w:r>
      <w:r w:rsidRPr="00287821">
        <w:rPr>
          <w:rFonts w:ascii="Tahoma" w:hAnsi="Tahoma" w:cs="Tahoma"/>
        </w:rPr>
        <w:t xml:space="preserve"> Freddy Apóstolo trabajó con Berugo Carámbula en el programa "Un sueño hecho realidad”, participó en las obras "La noche está que arde", "Que movida está la noche", "Camarero con cama adentro", "Risandro", "La revista Cordobesa". Es autor de los espectáculos "Venga a cargarse de risa", "La Web.Ada" y “Endorfinas de Humor". En el año 2010 recibió la mención “Humor al Toque”.</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Jueves 7 – 21:30hs. San Francisco del Chañar – SUM Municipal. Entrada sin cargo.</w:t>
      </w:r>
    </w:p>
    <w:p w:rsidR="006D50B6" w:rsidRPr="00287821" w:rsidRDefault="006D50B6" w:rsidP="0089243B">
      <w:pPr>
        <w:pStyle w:val="LO-normal"/>
        <w:spacing w:line="240" w:lineRule="auto"/>
        <w:ind w:left="284" w:right="284"/>
        <w:jc w:val="both"/>
        <w:rPr>
          <w:rFonts w:ascii="Tahoma" w:hAnsi="Tahoma" w:cs="Tahoma"/>
        </w:rPr>
      </w:pP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caps/>
        </w:rPr>
        <w:t>Humorados</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Javier Ruffino y Daniel “Facha” Rodríguez</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Procedencia: Córdoba</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Disciplina artística: Cantante, humorista, actor e imitador</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Duración: 75 minutos. Público: Todo público</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Sobre la Obra:</w:t>
      </w:r>
      <w:r w:rsidRPr="00287821">
        <w:rPr>
          <w:rFonts w:ascii="Tahoma" w:hAnsi="Tahoma" w:cs="Tahoma"/>
        </w:rPr>
        <w:t xml:space="preserve"> El espectáculo combina humor, música y personajes. Este recorrido invita al público a conocer por medio de canciones e historias cada región de nuestro país. Sumado al humor cordobés tan característico.</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Sobre los artistas:</w:t>
      </w:r>
      <w:r w:rsidRPr="00287821">
        <w:rPr>
          <w:rFonts w:ascii="Tahoma" w:hAnsi="Tahoma" w:cs="Tahoma"/>
        </w:rPr>
        <w:t xml:space="preserve"> </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rPr>
        <w:t>Javier Ruffino: Sus comienzos están ligados a la música folklórica, género que le permitió estar en la Plaza Próspero Molina, en el Festival del Cordero Serrano y muchas peñas reconocidas. Luego fue combinando la música cuartetera con el humor. Participó en obras como Dicris Show, Dos Tipos Audaces, Humor y otros vicios, El musiquero.</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rPr>
        <w:t>Daniel “Facha” Rodriguez: Sus dotes de actor le han permitido imitar a diversos personajes, reconocidos y admirados por el público. Propone personajes estudiados y trabajados con el mayor respeto y compromiso. Con una larga trayectoria en radio y televisión.</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Viernes 8 – 21hs. Villa Tulumba – Centro de Interpretación. Entrada sin cargo.</w:t>
      </w:r>
    </w:p>
    <w:p w:rsidR="006D50B6" w:rsidRPr="00287821" w:rsidRDefault="006D50B6" w:rsidP="0089243B">
      <w:pPr>
        <w:pStyle w:val="LO-normal"/>
        <w:spacing w:line="240" w:lineRule="auto"/>
        <w:ind w:left="284" w:right="284"/>
        <w:jc w:val="both"/>
        <w:rPr>
          <w:rFonts w:ascii="Tahoma" w:hAnsi="Tahoma" w:cs="Tahoma"/>
          <w:b/>
        </w:rPr>
      </w:pP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 xml:space="preserve">LOS MA MEJORES  </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Mudo Esperanza, Jorge Tisera, Chicharrón y Chango Juárez</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Procedencia: Córdoba</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Disciplina artística: Humoristas</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Duración: 100 minutos. Público: Todo público</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rPr>
        <w:t>Cuatro gigantes del humor con cuatro estilos totalmente diferentes se unen en un espectáculo cómico para toda la familia. Ellos son El Chango Juárez, El Mudo Esperanza, Julio Vaca Chicharrón y Jorge Tisera.</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Viernes 8 – 21hs. Capilla del Monte. Teatro E. Muiño. Entrada sin cargo</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rPr>
        <w:t xml:space="preserve"> </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MÁS VIVO QUE NUNCA</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rPr>
        <w:t>​</w:t>
      </w:r>
      <w:r w:rsidRPr="00287821">
        <w:rPr>
          <w:rFonts w:ascii="Tahoma" w:hAnsi="Tahoma" w:cs="Tahoma"/>
          <w:b/>
        </w:rPr>
        <w:t>El Flaco Peña</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Procedencia: Córdoba</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Disciplina artística: Humorista</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Duración: 90 minutos. Público: Todo público</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Sobre la Obra:</w:t>
      </w:r>
      <w:r w:rsidRPr="00287821">
        <w:rPr>
          <w:rFonts w:ascii="Tahoma" w:hAnsi="Tahoma" w:cs="Tahoma"/>
        </w:rPr>
        <w:t xml:space="preserve"> En su unipersonal, el Flaco Peña hace un “paneo” por situaciones cotidianas en distintos rubros (trabajo, familia, colegio, etc.), las formas de educación (antes-ahora) y aborda la cuestión del destrato al lenguaje. Todo adornado con parodias musicales de temas famosos de distintos autores.  </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Sobre el artista:</w:t>
      </w:r>
      <w:r w:rsidRPr="00287821">
        <w:rPr>
          <w:rFonts w:ascii="Tahoma" w:hAnsi="Tahoma" w:cs="Tahoma"/>
        </w:rPr>
        <w:t xml:space="preserve"> El Flaco Peña es un humorista cordobés con más de 40 años en el espectáculo de Córdoba y el país. Incursionó en destacadas peñas y festivales de distintas provincias. En radio LV2 integró el elenco de “Hola Domingo”, “Última Parada”, “Café con galleta” y “La peña del Flaco Peña”, programa humorístico del cual es autor. Integró el elenco de “Hortensia se divierte” en el Teatro Zorba de Carlos Paz y colaboró en las revistas Hortensia, Aquí Vivimos, Panorama Mach y Panorama SPORT.</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Viernes 8 – 21hs. Sacanta. Centro Cultural Municipal. Entrada sin cargo</w:t>
      </w:r>
    </w:p>
    <w:p w:rsidR="006D50B6" w:rsidRPr="00287821" w:rsidRDefault="006D50B6" w:rsidP="0089243B">
      <w:pPr>
        <w:pStyle w:val="LO-normal"/>
        <w:spacing w:line="240" w:lineRule="auto"/>
        <w:ind w:left="284" w:right="284"/>
        <w:jc w:val="both"/>
        <w:rPr>
          <w:rFonts w:ascii="Tahoma" w:hAnsi="Tahoma" w:cs="Tahoma"/>
          <w:b/>
        </w:rPr>
      </w:pP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ALGO DE MÍ</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Gabriel Kalenberg</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Procedencia: Córdoba</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Disciplina artística: Comediante - Stand up</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Duración: 85 minutos. Público: Todo público</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Sobre la Obra:</w:t>
      </w:r>
      <w:r w:rsidRPr="00287821">
        <w:rPr>
          <w:rFonts w:ascii="Tahoma" w:hAnsi="Tahoma" w:cs="Tahoma"/>
        </w:rPr>
        <w:t xml:space="preserve"> El espectáculo aborda las relaciones familiares desde un extremo al otro.</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rPr>
        <w:t>La diferencia entre las madres de antes y las de ahora, el noviazgo, la novia que se convierte en esposa, los cambios en la pareja según pasan los años y la llegada de los hijos. Un recorrido que persigue la identificación del espectador con vivencias que se suceden hasta llegar a una conclusión que –con humor y ternura- da cierre al show.</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Sobre el artista:</w:t>
      </w:r>
      <w:r w:rsidRPr="00287821">
        <w:rPr>
          <w:rFonts w:ascii="Tahoma" w:hAnsi="Tahoma" w:cs="Tahoma"/>
        </w:rPr>
        <w:t xml:space="preserve"> Gabriel Kalenberg es libretista de humor, comediante y docente de stand up. Integrante del multipremiado envío radial “Cansados de Hacerlo Bien” durante 12 años, ofreció su labor humorística a la sintonía de radios LV2, Universidad, Sucesos y Mitre Córdoba. En la televisión local, fue co-conductor de “CHB TV” (Canal C) y luego columnista del magazine “Vení Mañana” (Canal 8) entre los años 2014 y 2017. En televisión nacional fue el primer comediante cordobés en participar en los programas insignia del stand up argentino: “Bendita” (2013) y “Hora de reír” (2015), ambos de Canal 9 de Buenos Aires. Como comediante, ha presentado sus rutinas de stand up en Córdoba capital e interior, CABA, La Plata, Rosario, Mendoza, San Juan, Salta, Jujuy, Tucumán, Santiago del Estero, Entre Ríos, Corrientes y Misiones. En su labor como libretista, es autor de la obra “Indestructibles” del grupo humorístico QV4. Fue productor creativo de los dos primeros discos de estudio de Marcelo El Coto.</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Viernes 8 – 21:30hs. Río Tercero. Anfiteatro Municipal. Entrada a la gorra.</w:t>
      </w:r>
    </w:p>
    <w:p w:rsidR="006D50B6" w:rsidRPr="00287821" w:rsidRDefault="006D50B6" w:rsidP="0089243B">
      <w:pPr>
        <w:pStyle w:val="LO-normal"/>
        <w:spacing w:line="240" w:lineRule="auto"/>
        <w:ind w:left="284" w:right="284"/>
        <w:jc w:val="both"/>
        <w:rPr>
          <w:rFonts w:ascii="Tahoma" w:hAnsi="Tahoma" w:cs="Tahoma"/>
          <w:b/>
        </w:rPr>
      </w:pP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caps/>
          <w:lang w:val="es-ES"/>
        </w:rPr>
        <w:t>Enfermeros del humor</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lang w:val="es-ES"/>
        </w:rPr>
        <w:t>Miguel Durán, Gaspar Modesti y Analía Navarrete</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lang w:val="es-ES"/>
        </w:rPr>
        <w:t>Procedencia: Córdoba</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lang w:val="es-ES"/>
        </w:rPr>
        <w:t>Disciplina artística: Humorista</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lang w:val="es-ES"/>
        </w:rPr>
        <w:t>Duración: 90 minutos. Público: Todo público</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lang w:val="es-ES"/>
        </w:rPr>
        <w:t xml:space="preserve">Sobre la Obra: </w:t>
      </w:r>
      <w:r w:rsidRPr="00287821">
        <w:rPr>
          <w:rFonts w:ascii="Tahoma" w:hAnsi="Tahoma" w:cs="Tahoma"/>
          <w:lang w:val="es-ES"/>
        </w:rPr>
        <w:t>Espectáculo donde tres actores desempeñan diferentes momentos de humor y música en vivo. Monólogos, sketchs y divertidas canciones con activa participación del público forman parte de este show realizado por el elenco que “Capitanea” Miguel Durán y que está formado por Gaspar Modesti y Analía Navarrete.</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lang w:val="es-ES"/>
        </w:rPr>
        <w:t>Sobre la Compañía:</w:t>
      </w:r>
      <w:r w:rsidRPr="00287821">
        <w:rPr>
          <w:rFonts w:ascii="Tahoma" w:hAnsi="Tahoma" w:cs="Tahoma"/>
          <w:lang w:val="es-ES"/>
        </w:rPr>
        <w:t xml:space="preserve"> Este cuarteto de humoristas tiene amplia trayectoria de manera individual, en diferentes circuitos teatrales, también en radio y televisión. Con actuaciones en fiestas privadas, ciclos de comedias y/o humor, recitales, teatros y festivales, llevan a escena el más sano humor mediterráneo y provinciano.</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Viernes 8 – 19:30hs. Barrio Muller Centro Vecinal Samir. Entrada sin Cargo.</w:t>
      </w:r>
    </w:p>
    <w:p w:rsidR="006D50B6" w:rsidRPr="00287821" w:rsidRDefault="006D50B6" w:rsidP="0089243B">
      <w:pPr>
        <w:pStyle w:val="LO-normal"/>
        <w:spacing w:line="240" w:lineRule="auto"/>
        <w:ind w:left="284" w:right="284"/>
        <w:jc w:val="both"/>
        <w:rPr>
          <w:rFonts w:ascii="Tahoma" w:hAnsi="Tahoma" w:cs="Tahoma"/>
        </w:rPr>
      </w:pP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caps/>
        </w:rPr>
        <w:t>Araoz… os hará reír</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Claudio Aráoz</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Procedencia: Villa Giardino (Córdoba)</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Disciplina artística: Humor</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Duración: 50 minutos. Público: Todo público</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Sobre la Obra:</w:t>
      </w:r>
      <w:r w:rsidRPr="00287821">
        <w:rPr>
          <w:rFonts w:ascii="Tahoma" w:hAnsi="Tahoma" w:cs="Tahoma"/>
        </w:rPr>
        <w:t xml:space="preserve"> Espectáculo de humor cordobés. Cuentos y chistes interpretados con desparpajo pero sin estridencias ni golpes bajos. Un recorrido donde no faltan personajes característicos de nuestro país, con sus propios modos y tonadas, y de los inmigrantes que supimos recibir. Y por supuesto, humor sobre el amor y el matrimonio, que con el tiempo dejan de ser la misma cosa.</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Sobre el artista:</w:t>
      </w:r>
      <w:r w:rsidRPr="00287821">
        <w:rPr>
          <w:rFonts w:ascii="Tahoma" w:hAnsi="Tahoma" w:cs="Tahoma"/>
        </w:rPr>
        <w:t xml:space="preserve"> Claudio Aráoz comienza su carrera teatral y humorística en el año 1976 en la confitería María Belén de Villa Giardino. Luego siguió en las Colonias de Vacaciones hasta que llegaron las giras por el interior… ¡de Villa Giardino!. Más tarde vendría el tiempo de participar en festivales en distintos puntos del país, temporadas de invierno en Termas de Río Hondo (Santiago del Estero) y fiestas privadas, siempre haciendo gala de un humor sano y para todos.</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Viernes 8 – 18:30hs. Centro Vecinal General Lamadrid. Entrada sin Cargo.</w:t>
      </w:r>
    </w:p>
    <w:p w:rsidR="006D50B6" w:rsidRPr="00287821" w:rsidRDefault="006D50B6" w:rsidP="0089243B">
      <w:pPr>
        <w:pStyle w:val="LO-normal"/>
        <w:spacing w:line="240" w:lineRule="auto"/>
        <w:ind w:left="284" w:right="284"/>
        <w:jc w:val="both"/>
        <w:rPr>
          <w:rFonts w:ascii="Tahoma" w:hAnsi="Tahoma" w:cs="Tahoma"/>
          <w:b/>
        </w:rPr>
      </w:pP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COTOMANÍAS</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Marcelo “El Coto”</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Procedencia: Córdoba</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Disciplina artística: Humorista</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Duración: 100 minutos. Público: Todo público</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 xml:space="preserve">Sobre la Obra: </w:t>
      </w:r>
      <w:r w:rsidRPr="00287821">
        <w:rPr>
          <w:rFonts w:ascii="Tahoma" w:hAnsi="Tahoma" w:cs="Tahoma"/>
        </w:rPr>
        <w:t>Espectáculo donde El Coto hace un recorrido por los personajes que lo consagraron y son éxito en la TV cordobesa (“El Show de la Mañana” con Lagarto Guizzardi y “Queremos Star”, ambos por canal 12) y la radio de Córdoba y el país (“Viva la Radio”, con Rony vargas por Cadena 3). Chistes, canciones, imitaciones y personajes en un show humorístico-musical para reír a carcajadas de principio a fin. Con invitados especiales.</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Sobre el artista:</w:t>
      </w:r>
      <w:r w:rsidRPr="00287821">
        <w:rPr>
          <w:rFonts w:ascii="Tahoma" w:hAnsi="Tahoma" w:cs="Tahoma"/>
        </w:rPr>
        <w:t xml:space="preserve"> Marcelo es, desde hace muchos años, “El Coto”. Humorista de raza, músico, intérprete, imitador, entre otras múltiples facetas. Combina la picardía de su Santiago del Estero natal con la chispa ocurrente de su Córdoba por adopción, a la que entrega sus días desde hace más de 29 años. Esta mezcla, ha llevado a Marcelo “El Coto” por diferentes escenarios de todo el país.</w:t>
      </w:r>
    </w:p>
    <w:p w:rsidR="006D50B6" w:rsidRPr="00287821" w:rsidRDefault="006D50B6" w:rsidP="0089243B">
      <w:pPr>
        <w:pStyle w:val="LO-normal"/>
        <w:spacing w:line="240" w:lineRule="auto"/>
        <w:ind w:left="284" w:right="284"/>
        <w:jc w:val="both"/>
        <w:rPr>
          <w:rFonts w:ascii="Tahoma" w:hAnsi="Tahoma" w:cs="Tahoma"/>
        </w:rPr>
      </w:pPr>
      <w:r w:rsidRPr="00287821">
        <w:rPr>
          <w:rFonts w:ascii="Tahoma" w:hAnsi="Tahoma" w:cs="Tahoma"/>
          <w:b/>
        </w:rPr>
        <w:t>Sábado 9 – 21:30hs. San José de la Dormida SUM Municipal. Entrada sin cargo</w:t>
      </w:r>
    </w:p>
    <w:p w:rsidR="006D50B6" w:rsidRDefault="006D50B6" w:rsidP="0089243B">
      <w:pPr>
        <w:pStyle w:val="LO-normal"/>
        <w:spacing w:line="240" w:lineRule="auto"/>
        <w:ind w:left="284" w:right="284"/>
        <w:jc w:val="both"/>
        <w:rPr>
          <w:rFonts w:ascii="Tahoma" w:hAnsi="Tahoma" w:cs="Tahoma"/>
          <w:sz w:val="24"/>
          <w:szCs w:val="24"/>
          <w:highlight w:val="yellow"/>
        </w:rPr>
      </w:pPr>
    </w:p>
    <w:p w:rsidR="006D50B6" w:rsidRDefault="006D50B6" w:rsidP="0089243B">
      <w:pPr>
        <w:pStyle w:val="LO-normal"/>
        <w:spacing w:line="240" w:lineRule="auto"/>
        <w:ind w:left="284" w:right="284"/>
        <w:jc w:val="both"/>
        <w:rPr>
          <w:rFonts w:ascii="Tahoma" w:hAnsi="Tahoma" w:cs="Tahoma"/>
          <w:sz w:val="24"/>
          <w:szCs w:val="24"/>
        </w:rPr>
      </w:pPr>
    </w:p>
    <w:p w:rsidR="006D50B6" w:rsidRPr="00874D7A" w:rsidRDefault="006D50B6" w:rsidP="0089243B">
      <w:pPr>
        <w:pStyle w:val="LO-normal"/>
        <w:spacing w:line="240" w:lineRule="auto"/>
        <w:ind w:left="284" w:right="284"/>
        <w:jc w:val="both"/>
      </w:pPr>
      <w:r w:rsidRPr="00874D7A">
        <w:rPr>
          <w:rFonts w:ascii="Tahoma" w:hAnsi="Tahoma" w:cs="Tahoma"/>
          <w:b/>
        </w:rPr>
        <w:t>RODANDO EN EL HUMOR</w:t>
      </w:r>
    </w:p>
    <w:p w:rsidR="006D50B6" w:rsidRPr="00874D7A" w:rsidRDefault="006D50B6" w:rsidP="0089243B">
      <w:pPr>
        <w:pStyle w:val="LO-normal"/>
        <w:spacing w:line="240" w:lineRule="auto"/>
        <w:ind w:left="284" w:right="284"/>
        <w:jc w:val="both"/>
      </w:pPr>
      <w:r w:rsidRPr="00874D7A">
        <w:rPr>
          <w:rFonts w:ascii="Tahoma" w:hAnsi="Tahoma" w:cs="Tahoma"/>
          <w:b/>
        </w:rPr>
        <w:t>DÚO PLATINADOS -</w:t>
      </w:r>
    </w:p>
    <w:p w:rsidR="006D50B6" w:rsidRPr="00874D7A" w:rsidRDefault="006D50B6" w:rsidP="0089243B">
      <w:pPr>
        <w:pStyle w:val="LO-normal"/>
        <w:spacing w:line="240" w:lineRule="auto"/>
        <w:ind w:left="284" w:right="284"/>
        <w:jc w:val="both"/>
      </w:pPr>
      <w:r w:rsidRPr="00874D7A">
        <w:rPr>
          <w:rFonts w:ascii="Tahoma" w:hAnsi="Tahoma" w:cs="Tahoma"/>
          <w:b/>
        </w:rPr>
        <w:t>Cristian Leandro Platini y Sergio David Platini</w:t>
      </w:r>
    </w:p>
    <w:p w:rsidR="006D50B6" w:rsidRPr="00874D7A" w:rsidRDefault="006D50B6" w:rsidP="0089243B">
      <w:pPr>
        <w:pStyle w:val="LO-normal"/>
        <w:spacing w:line="240" w:lineRule="auto"/>
        <w:ind w:left="284" w:right="284"/>
        <w:jc w:val="both"/>
      </w:pPr>
      <w:r w:rsidRPr="00874D7A">
        <w:rPr>
          <w:rFonts w:ascii="Tahoma" w:hAnsi="Tahoma" w:cs="Tahoma"/>
          <w:b/>
        </w:rPr>
        <w:t>Procedencia: Hernando (Córdoba)</w:t>
      </w:r>
    </w:p>
    <w:p w:rsidR="006D50B6" w:rsidRPr="00874D7A" w:rsidRDefault="006D50B6" w:rsidP="0089243B">
      <w:pPr>
        <w:pStyle w:val="LO-normal"/>
        <w:spacing w:line="240" w:lineRule="auto"/>
        <w:ind w:left="284" w:right="284"/>
        <w:jc w:val="both"/>
      </w:pPr>
      <w:r w:rsidRPr="00874D7A">
        <w:rPr>
          <w:rFonts w:ascii="Tahoma" w:hAnsi="Tahoma" w:cs="Tahoma"/>
          <w:b/>
        </w:rPr>
        <w:t>Disciplina artística: Humoristas</w:t>
      </w:r>
    </w:p>
    <w:p w:rsidR="006D50B6" w:rsidRPr="00874D7A" w:rsidRDefault="006D50B6" w:rsidP="0089243B">
      <w:pPr>
        <w:pStyle w:val="LO-normal"/>
        <w:spacing w:line="240" w:lineRule="auto"/>
        <w:ind w:left="284" w:right="284"/>
        <w:jc w:val="both"/>
      </w:pPr>
      <w:r w:rsidRPr="00874D7A">
        <w:rPr>
          <w:rFonts w:ascii="Tahoma" w:hAnsi="Tahoma" w:cs="Tahoma"/>
          <w:b/>
        </w:rPr>
        <w:t>Duración: 80 minutos. Público: Todo público</w:t>
      </w:r>
    </w:p>
    <w:p w:rsidR="006D50B6" w:rsidRPr="00874D7A" w:rsidRDefault="006D50B6" w:rsidP="0089243B">
      <w:pPr>
        <w:pStyle w:val="LO-normal"/>
        <w:spacing w:line="240" w:lineRule="auto"/>
        <w:ind w:left="284" w:right="284"/>
        <w:jc w:val="both"/>
      </w:pPr>
      <w:r w:rsidRPr="00874D7A">
        <w:rPr>
          <w:rFonts w:ascii="Tahoma" w:hAnsi="Tahoma" w:cs="Tahoma"/>
          <w:b/>
        </w:rPr>
        <w:t>Sobre la Obra:</w:t>
      </w:r>
      <w:r w:rsidRPr="00874D7A">
        <w:rPr>
          <w:rFonts w:ascii="Tahoma" w:hAnsi="Tahoma" w:cs="Tahoma"/>
        </w:rPr>
        <w:t xml:space="preserve"> Show humorístico interactivo que combina el humor, la ocurrencia y la espontaneidad a través de la recreación y animación. El show contiene momentos de stand up, monólogos y variedad de personajes, que llevan al público por diferentes situaciones, que van de las risas a la reflexión y la emoción.</w:t>
      </w:r>
    </w:p>
    <w:p w:rsidR="006D50B6" w:rsidRPr="00874D7A" w:rsidRDefault="006D50B6" w:rsidP="0089243B">
      <w:pPr>
        <w:pStyle w:val="LO-normal"/>
        <w:spacing w:line="240" w:lineRule="auto"/>
        <w:ind w:left="284" w:right="284"/>
        <w:jc w:val="both"/>
      </w:pPr>
      <w:r w:rsidRPr="00874D7A">
        <w:rPr>
          <w:rFonts w:ascii="Tahoma" w:hAnsi="Tahoma" w:cs="Tahoma"/>
          <w:b/>
        </w:rPr>
        <w:t>Sobre la Compañía:</w:t>
      </w:r>
      <w:r w:rsidRPr="00874D7A">
        <w:rPr>
          <w:rFonts w:ascii="Tahoma" w:hAnsi="Tahoma" w:cs="Tahoma"/>
        </w:rPr>
        <w:t xml:space="preserve"> los hermanos Cristian y Checho llevan 22 años recorriendo diferentes escenarios de todo el país y realizaron dos giras internacionales en Los Ángeles – California E.E.U.U. Sus espectáculos están atravesados por la picardía, el ingenio, la ocurrencia, la chispa y la creatividad, haciendo una mezcla explosiva que tiene en cuenta la improvisación, la complicidad y la comunicación a través del humor.</w:t>
      </w:r>
    </w:p>
    <w:p w:rsidR="006D50B6" w:rsidRPr="00874D7A" w:rsidRDefault="006D50B6" w:rsidP="0089243B">
      <w:pPr>
        <w:pStyle w:val="LO-normal"/>
        <w:spacing w:line="240" w:lineRule="auto"/>
        <w:ind w:left="284" w:right="284"/>
        <w:jc w:val="both"/>
      </w:pPr>
      <w:r w:rsidRPr="00874D7A">
        <w:rPr>
          <w:rFonts w:ascii="Tahoma" w:hAnsi="Tahoma" w:cs="Tahoma"/>
          <w:b/>
        </w:rPr>
        <w:t>Sábado 9 – 21:30hs. Villa de María (Río Seco) – Salón Parroquial. Entradas sin cargo</w:t>
      </w:r>
    </w:p>
    <w:p w:rsidR="006D50B6" w:rsidRPr="00874D7A" w:rsidRDefault="006D50B6" w:rsidP="0089243B">
      <w:pPr>
        <w:pStyle w:val="LO-normal"/>
        <w:spacing w:line="240" w:lineRule="auto"/>
        <w:ind w:left="284" w:right="284"/>
        <w:jc w:val="both"/>
        <w:rPr>
          <w:rFonts w:ascii="Tahoma" w:hAnsi="Tahoma" w:cs="Tahoma"/>
          <w:b/>
        </w:rPr>
      </w:pPr>
    </w:p>
    <w:p w:rsidR="006D50B6" w:rsidRPr="00874D7A" w:rsidRDefault="006D50B6" w:rsidP="0089243B">
      <w:pPr>
        <w:pStyle w:val="LO-normal"/>
        <w:spacing w:line="240" w:lineRule="auto"/>
        <w:ind w:left="284" w:right="284"/>
        <w:jc w:val="both"/>
        <w:rPr>
          <w:rFonts w:ascii="Tahoma" w:hAnsi="Tahoma" w:cs="Tahoma"/>
          <w:b/>
        </w:rPr>
      </w:pPr>
    </w:p>
    <w:p w:rsidR="006D50B6" w:rsidRPr="00874D7A" w:rsidRDefault="006D50B6" w:rsidP="0089243B">
      <w:pPr>
        <w:pStyle w:val="LO-normal"/>
        <w:spacing w:line="240" w:lineRule="auto"/>
        <w:ind w:left="284" w:right="284"/>
        <w:jc w:val="both"/>
      </w:pPr>
      <w:r w:rsidRPr="00874D7A">
        <w:rPr>
          <w:rFonts w:ascii="Tahoma" w:hAnsi="Tahoma" w:cs="Tahoma"/>
          <w:b/>
          <w:caps/>
        </w:rPr>
        <w:t>El Humor Sigue Cherca</w:t>
      </w:r>
    </w:p>
    <w:p w:rsidR="006D50B6" w:rsidRPr="00874D7A" w:rsidRDefault="006D50B6" w:rsidP="0089243B">
      <w:pPr>
        <w:pStyle w:val="LO-normal"/>
        <w:spacing w:line="240" w:lineRule="auto"/>
        <w:ind w:left="284" w:right="284"/>
        <w:jc w:val="both"/>
      </w:pPr>
      <w:r w:rsidRPr="00874D7A">
        <w:rPr>
          <w:rFonts w:ascii="Tahoma" w:hAnsi="Tahoma" w:cs="Tahoma"/>
          <w:b/>
        </w:rPr>
        <w:t xml:space="preserve">Cherca Prieto </w:t>
      </w:r>
    </w:p>
    <w:p w:rsidR="006D50B6" w:rsidRPr="00874D7A" w:rsidRDefault="006D50B6" w:rsidP="0089243B">
      <w:pPr>
        <w:pStyle w:val="LO-normal"/>
        <w:spacing w:line="240" w:lineRule="auto"/>
        <w:ind w:left="284" w:right="284"/>
        <w:jc w:val="both"/>
      </w:pPr>
      <w:r w:rsidRPr="00874D7A">
        <w:rPr>
          <w:rFonts w:ascii="Tahoma" w:hAnsi="Tahoma" w:cs="Tahoma"/>
          <w:b/>
        </w:rPr>
        <w:t>Procedencia: Bialet Masse (Córdoba)</w:t>
      </w:r>
    </w:p>
    <w:p w:rsidR="006D50B6" w:rsidRPr="00874D7A" w:rsidRDefault="006D50B6" w:rsidP="0089243B">
      <w:pPr>
        <w:pStyle w:val="LO-normal"/>
        <w:spacing w:line="240" w:lineRule="auto"/>
        <w:ind w:left="284" w:right="284"/>
        <w:jc w:val="both"/>
      </w:pPr>
      <w:r w:rsidRPr="00874D7A">
        <w:rPr>
          <w:rFonts w:ascii="Tahoma" w:hAnsi="Tahoma" w:cs="Tahoma"/>
          <w:b/>
        </w:rPr>
        <w:t>Disciplina artística: Monologuista- Stand Up</w:t>
      </w:r>
    </w:p>
    <w:p w:rsidR="006D50B6" w:rsidRPr="00874D7A" w:rsidRDefault="006D50B6" w:rsidP="0089243B">
      <w:pPr>
        <w:pStyle w:val="LO-normal"/>
        <w:spacing w:line="240" w:lineRule="auto"/>
        <w:ind w:left="284" w:right="284"/>
        <w:jc w:val="both"/>
      </w:pPr>
      <w:r w:rsidRPr="00874D7A">
        <w:rPr>
          <w:rFonts w:ascii="Tahoma" w:hAnsi="Tahoma" w:cs="Tahoma"/>
          <w:b/>
        </w:rPr>
        <w:t>Duración: 60 minutos. Público: Todo público</w:t>
      </w:r>
    </w:p>
    <w:p w:rsidR="006D50B6" w:rsidRPr="00874D7A" w:rsidRDefault="006D50B6" w:rsidP="0089243B">
      <w:pPr>
        <w:pStyle w:val="LO-normal"/>
        <w:spacing w:line="240" w:lineRule="auto"/>
        <w:ind w:left="284" w:right="284"/>
        <w:jc w:val="both"/>
      </w:pPr>
      <w:r w:rsidRPr="00874D7A">
        <w:rPr>
          <w:rFonts w:ascii="Tahoma" w:hAnsi="Tahoma" w:cs="Tahoma"/>
          <w:b/>
        </w:rPr>
        <w:t>Sobre la Obra:</w:t>
      </w:r>
      <w:r w:rsidRPr="00874D7A">
        <w:rPr>
          <w:rFonts w:ascii="Tahoma" w:hAnsi="Tahoma" w:cs="Tahoma"/>
        </w:rPr>
        <w:t xml:space="preserve"> Es un unipersonal irónico, ágil y mordaz. En esta oportunidad el comediante compara y comprueba la directa relación que hay entre un electrodoméstico y el matrimonio, la finitud y la calidad del mismo, con agudeza y gestos oportunos que hacen de remate, reflexión y puente a una nueva rutina. El público juega un rol fundamental, es por eso que cada función es única e irrepetible.</w:t>
      </w:r>
    </w:p>
    <w:p w:rsidR="006D50B6" w:rsidRPr="00874D7A" w:rsidRDefault="006D50B6" w:rsidP="0089243B">
      <w:pPr>
        <w:pStyle w:val="LO-normal"/>
        <w:spacing w:line="240" w:lineRule="auto"/>
        <w:ind w:left="284" w:right="284"/>
        <w:jc w:val="both"/>
      </w:pPr>
      <w:r w:rsidRPr="00874D7A">
        <w:rPr>
          <w:rFonts w:ascii="Tahoma" w:hAnsi="Tahoma" w:cs="Tahoma"/>
          <w:b/>
        </w:rPr>
        <w:t>Sobre el artista:</w:t>
      </w:r>
      <w:r w:rsidRPr="00874D7A">
        <w:rPr>
          <w:rFonts w:ascii="Tahoma" w:hAnsi="Tahoma" w:cs="Tahoma"/>
        </w:rPr>
        <w:t xml:space="preserve"> Cherca lleva más de 20 años dedicándose al humor, con guiones marcados por un estilo propio al crear e interpretar este apasionante género humorístico. También dicta talleres de humor en el teatro María Castaña, DASPU y la Penitenciaria de Bower.</w:t>
      </w:r>
    </w:p>
    <w:p w:rsidR="006D50B6" w:rsidRPr="00874D7A" w:rsidRDefault="006D50B6" w:rsidP="0089243B">
      <w:pPr>
        <w:pStyle w:val="LO-normal"/>
        <w:spacing w:line="240" w:lineRule="auto"/>
        <w:ind w:left="284" w:right="284"/>
        <w:jc w:val="both"/>
      </w:pPr>
      <w:r w:rsidRPr="00874D7A">
        <w:rPr>
          <w:rFonts w:ascii="Tahoma" w:hAnsi="Tahoma" w:cs="Tahoma"/>
          <w:b/>
        </w:rPr>
        <w:t xml:space="preserve">Domingo 10 – 16hs. Taller Intensivo de Monólogos de Humor - Brinkmann – Teatrillo Municipal </w:t>
      </w:r>
    </w:p>
    <w:p w:rsidR="006D50B6" w:rsidRPr="00874D7A" w:rsidRDefault="006D50B6" w:rsidP="0089243B">
      <w:pPr>
        <w:pStyle w:val="LO-normal"/>
        <w:spacing w:line="240" w:lineRule="auto"/>
        <w:ind w:left="284" w:right="284"/>
        <w:jc w:val="both"/>
      </w:pPr>
      <w:r w:rsidRPr="00874D7A">
        <w:rPr>
          <w:rFonts w:ascii="Tahoma" w:hAnsi="Tahoma" w:cs="Tahoma"/>
          <w:b/>
        </w:rPr>
        <w:t>Domingo 10 – 19:30hs. Brinkmann – Teatrillo Municipal. Entrada $100.</w:t>
      </w:r>
    </w:p>
    <w:p w:rsidR="006D50B6" w:rsidRPr="00874D7A" w:rsidRDefault="006D50B6" w:rsidP="0089243B">
      <w:pPr>
        <w:pStyle w:val="LO-normal"/>
        <w:spacing w:line="240" w:lineRule="auto"/>
        <w:ind w:left="284" w:right="284"/>
        <w:jc w:val="both"/>
        <w:rPr>
          <w:rFonts w:ascii="Tahoma" w:hAnsi="Tahoma" w:cs="Tahoma"/>
          <w:highlight w:val="yellow"/>
        </w:rPr>
      </w:pPr>
    </w:p>
    <w:p w:rsidR="006D50B6" w:rsidRPr="00874D7A" w:rsidRDefault="006D50B6" w:rsidP="0089243B">
      <w:pPr>
        <w:pStyle w:val="LO-normal"/>
        <w:spacing w:line="240" w:lineRule="auto"/>
        <w:ind w:left="284" w:right="284"/>
        <w:jc w:val="both"/>
        <w:rPr>
          <w:rFonts w:ascii="Tahoma" w:hAnsi="Tahoma" w:cs="Tahoma"/>
        </w:rPr>
      </w:pPr>
    </w:p>
    <w:p w:rsidR="006D50B6" w:rsidRPr="00874D7A" w:rsidRDefault="006D50B6" w:rsidP="0089243B">
      <w:pPr>
        <w:pStyle w:val="LO-normal"/>
        <w:spacing w:line="240" w:lineRule="auto"/>
        <w:ind w:left="284" w:right="284"/>
        <w:jc w:val="both"/>
      </w:pPr>
      <w:r w:rsidRPr="00874D7A">
        <w:rPr>
          <w:rFonts w:ascii="Tahoma" w:hAnsi="Tahoma" w:cs="Tahoma"/>
          <w:b/>
          <w:caps/>
        </w:rPr>
        <w:t>Estaba Cantado - Hablan dando risas</w:t>
      </w:r>
    </w:p>
    <w:p w:rsidR="006D50B6" w:rsidRPr="00874D7A" w:rsidRDefault="006D50B6" w:rsidP="0089243B">
      <w:pPr>
        <w:pStyle w:val="LO-normal"/>
        <w:spacing w:line="240" w:lineRule="auto"/>
        <w:ind w:left="284" w:right="284"/>
        <w:jc w:val="both"/>
      </w:pPr>
      <w:r w:rsidRPr="00874D7A">
        <w:rPr>
          <w:rFonts w:ascii="Tahoma" w:hAnsi="Tahoma" w:cs="Tahoma"/>
          <w:b/>
        </w:rPr>
        <w:t>Fernando Marcelo Ledesma y Andrés López</w:t>
      </w:r>
    </w:p>
    <w:p w:rsidR="006D50B6" w:rsidRPr="00874D7A" w:rsidRDefault="006D50B6" w:rsidP="0089243B">
      <w:pPr>
        <w:pStyle w:val="LO-normal"/>
        <w:spacing w:line="240" w:lineRule="auto"/>
        <w:ind w:left="284" w:right="284"/>
        <w:jc w:val="both"/>
      </w:pPr>
      <w:r w:rsidRPr="00874D7A">
        <w:rPr>
          <w:rFonts w:ascii="Tahoma" w:hAnsi="Tahoma" w:cs="Tahoma"/>
          <w:b/>
        </w:rPr>
        <w:t>Procedencia: Córdoba</w:t>
      </w:r>
    </w:p>
    <w:p w:rsidR="006D50B6" w:rsidRPr="00874D7A" w:rsidRDefault="006D50B6" w:rsidP="0089243B">
      <w:pPr>
        <w:pStyle w:val="LO-normal"/>
        <w:spacing w:line="240" w:lineRule="auto"/>
        <w:ind w:left="284" w:right="284"/>
        <w:jc w:val="both"/>
      </w:pPr>
      <w:r w:rsidRPr="00874D7A">
        <w:rPr>
          <w:rFonts w:ascii="Tahoma" w:hAnsi="Tahoma" w:cs="Tahoma"/>
          <w:b/>
        </w:rPr>
        <w:t>Disciplina artística: Música y stand up</w:t>
      </w:r>
    </w:p>
    <w:p w:rsidR="006D50B6" w:rsidRPr="00874D7A" w:rsidRDefault="006D50B6" w:rsidP="0089243B">
      <w:pPr>
        <w:pStyle w:val="LO-normal"/>
        <w:spacing w:line="240" w:lineRule="auto"/>
        <w:ind w:left="284" w:right="284"/>
        <w:jc w:val="both"/>
      </w:pPr>
      <w:r w:rsidRPr="00874D7A">
        <w:rPr>
          <w:rFonts w:ascii="Tahoma" w:hAnsi="Tahoma" w:cs="Tahoma"/>
          <w:b/>
        </w:rPr>
        <w:t>Duración: 80 minutos. Público: Todo público</w:t>
      </w:r>
    </w:p>
    <w:p w:rsidR="006D50B6" w:rsidRPr="00874D7A" w:rsidRDefault="006D50B6" w:rsidP="0089243B">
      <w:pPr>
        <w:pStyle w:val="LO-normal"/>
        <w:spacing w:line="240" w:lineRule="auto"/>
        <w:ind w:left="284" w:right="284"/>
        <w:jc w:val="both"/>
      </w:pPr>
      <w:r w:rsidRPr="00874D7A">
        <w:rPr>
          <w:rFonts w:ascii="Tahoma" w:hAnsi="Tahoma" w:cs="Tahoma"/>
          <w:b/>
        </w:rPr>
        <w:t>Sobre la Obra:</w:t>
      </w:r>
      <w:r w:rsidRPr="00874D7A">
        <w:rPr>
          <w:rFonts w:ascii="Tahoma" w:hAnsi="Tahoma" w:cs="Tahoma"/>
        </w:rPr>
        <w:t xml:space="preserve"> Estaba Cantado nace en Córdoba capital a fines de 2015 en un encuentro casual de sus integrantes, donde coincidieron en la idea de hacer algo que trascienda lo tradicional. A partir de ahí surge la idea de realizar una mixtura entre música y Stand up. La combinación de monólogos y de canciones reversionadas ofrecen una cálida puesta en escena. El espectáculo propone actuaciones individuales de cada uno de los integrantes y una parte en la que el dúo brinda una rutina de humor y música en conjunto.</w:t>
      </w:r>
    </w:p>
    <w:p w:rsidR="006D50B6" w:rsidRPr="00874D7A" w:rsidRDefault="006D50B6" w:rsidP="0089243B">
      <w:pPr>
        <w:pStyle w:val="LO-normal"/>
        <w:spacing w:line="240" w:lineRule="auto"/>
        <w:ind w:left="284" w:right="284"/>
        <w:jc w:val="both"/>
      </w:pPr>
      <w:r w:rsidRPr="00874D7A">
        <w:rPr>
          <w:rFonts w:ascii="Tahoma" w:hAnsi="Tahoma" w:cs="Tahoma"/>
          <w:b/>
        </w:rPr>
        <w:t>Sobre la Compañía:</w:t>
      </w:r>
      <w:r w:rsidRPr="00874D7A">
        <w:rPr>
          <w:rFonts w:ascii="Tahoma" w:hAnsi="Tahoma" w:cs="Tahoma"/>
        </w:rPr>
        <w:t xml:space="preserve"> Se presentaron en diferentes bares y espacios culturales de la ciudad de Córdoba, además de realizar espectáculos privados para empresas e instituciones públicas.</w:t>
      </w:r>
    </w:p>
    <w:p w:rsidR="006D50B6" w:rsidRPr="00874D7A" w:rsidRDefault="006D50B6" w:rsidP="0089243B">
      <w:pPr>
        <w:pStyle w:val="LO-normal"/>
        <w:spacing w:line="240" w:lineRule="auto"/>
        <w:ind w:left="284" w:right="284"/>
        <w:jc w:val="both"/>
      </w:pPr>
      <w:r w:rsidRPr="00874D7A">
        <w:rPr>
          <w:rFonts w:ascii="Tahoma" w:hAnsi="Tahoma" w:cs="Tahoma"/>
          <w:b/>
        </w:rPr>
        <w:t>Domingo 10 – 20:30hs. Colonia Caroya – Casa de la Historia y del Bicentenario. Entrada sin cargo.</w:t>
      </w:r>
    </w:p>
    <w:p w:rsidR="006D50B6" w:rsidRPr="00874D7A" w:rsidRDefault="006D50B6" w:rsidP="0089243B">
      <w:pPr>
        <w:pStyle w:val="LO-normal"/>
        <w:spacing w:line="240" w:lineRule="auto"/>
        <w:ind w:left="284" w:right="284"/>
        <w:jc w:val="both"/>
        <w:rPr>
          <w:rFonts w:ascii="Tahoma" w:hAnsi="Tahoma" w:cs="Tahoma"/>
        </w:rPr>
      </w:pPr>
    </w:p>
    <w:p w:rsidR="006D50B6" w:rsidRPr="00874D7A" w:rsidRDefault="006D50B6" w:rsidP="0089243B">
      <w:pPr>
        <w:pStyle w:val="LO-normal"/>
        <w:spacing w:line="240" w:lineRule="auto"/>
        <w:ind w:left="284" w:right="284"/>
        <w:jc w:val="both"/>
      </w:pPr>
      <w:r w:rsidRPr="00874D7A">
        <w:rPr>
          <w:rFonts w:ascii="Tahoma" w:hAnsi="Tahoma" w:cs="Tahoma"/>
          <w:b/>
          <w:caps/>
        </w:rPr>
        <w:t>Dos por dos humor</w:t>
      </w:r>
    </w:p>
    <w:p w:rsidR="006D50B6" w:rsidRPr="00874D7A" w:rsidRDefault="006D50B6" w:rsidP="0089243B">
      <w:pPr>
        <w:pStyle w:val="LO-normal"/>
        <w:spacing w:line="240" w:lineRule="auto"/>
        <w:ind w:left="284" w:right="284"/>
        <w:jc w:val="both"/>
      </w:pPr>
      <w:r w:rsidRPr="00874D7A">
        <w:rPr>
          <w:rFonts w:ascii="Tahoma" w:hAnsi="Tahoma" w:cs="Tahoma"/>
          <w:b/>
        </w:rPr>
        <w:t xml:space="preserve">Miguel Durán, Luis “Picarito” Correa, Claudio Gordillo y Fidel Magoya </w:t>
      </w:r>
    </w:p>
    <w:p w:rsidR="006D50B6" w:rsidRPr="00874D7A" w:rsidRDefault="006D50B6" w:rsidP="0089243B">
      <w:pPr>
        <w:pStyle w:val="LO-normal"/>
        <w:spacing w:line="240" w:lineRule="auto"/>
        <w:ind w:left="284" w:right="284"/>
        <w:jc w:val="both"/>
      </w:pPr>
      <w:r w:rsidRPr="00874D7A">
        <w:rPr>
          <w:rFonts w:ascii="Tahoma" w:hAnsi="Tahoma" w:cs="Tahoma"/>
          <w:b/>
        </w:rPr>
        <w:t>Procedencia: Córdoba</w:t>
      </w:r>
    </w:p>
    <w:p w:rsidR="006D50B6" w:rsidRPr="00874D7A" w:rsidRDefault="006D50B6" w:rsidP="0089243B">
      <w:pPr>
        <w:pStyle w:val="LO-normal"/>
        <w:spacing w:line="240" w:lineRule="auto"/>
        <w:ind w:left="284" w:right="284"/>
        <w:jc w:val="both"/>
      </w:pPr>
      <w:r w:rsidRPr="00874D7A">
        <w:rPr>
          <w:rFonts w:ascii="Tahoma" w:hAnsi="Tahoma" w:cs="Tahoma"/>
          <w:b/>
        </w:rPr>
        <w:t>Disciplina artística: Humorista</w:t>
      </w:r>
    </w:p>
    <w:p w:rsidR="006D50B6" w:rsidRPr="00874D7A" w:rsidRDefault="006D50B6" w:rsidP="0089243B">
      <w:pPr>
        <w:pStyle w:val="LO-normal"/>
        <w:spacing w:line="240" w:lineRule="auto"/>
        <w:ind w:left="284" w:right="284"/>
        <w:jc w:val="both"/>
      </w:pPr>
      <w:r w:rsidRPr="00874D7A">
        <w:rPr>
          <w:rFonts w:ascii="Tahoma" w:hAnsi="Tahoma" w:cs="Tahoma"/>
          <w:b/>
        </w:rPr>
        <w:t>Duración: 90 minutos</w:t>
      </w:r>
    </w:p>
    <w:p w:rsidR="006D50B6" w:rsidRPr="00874D7A" w:rsidRDefault="006D50B6" w:rsidP="0089243B">
      <w:pPr>
        <w:pStyle w:val="LO-normal"/>
        <w:spacing w:line="240" w:lineRule="auto"/>
        <w:ind w:left="284" w:right="284"/>
        <w:jc w:val="both"/>
      </w:pPr>
      <w:r w:rsidRPr="00874D7A">
        <w:rPr>
          <w:rFonts w:ascii="Tahoma" w:hAnsi="Tahoma" w:cs="Tahoma"/>
          <w:b/>
        </w:rPr>
        <w:t>Público: Todo público</w:t>
      </w:r>
    </w:p>
    <w:p w:rsidR="006D50B6" w:rsidRPr="00874D7A" w:rsidRDefault="006D50B6" w:rsidP="0089243B">
      <w:pPr>
        <w:pStyle w:val="LO-normal"/>
        <w:spacing w:line="240" w:lineRule="auto"/>
        <w:ind w:left="284" w:right="284"/>
        <w:jc w:val="both"/>
      </w:pPr>
      <w:r w:rsidRPr="00874D7A">
        <w:rPr>
          <w:rFonts w:ascii="Tahoma" w:hAnsi="Tahoma" w:cs="Tahoma"/>
          <w:b/>
        </w:rPr>
        <w:t>Sobre la Obra:</w:t>
      </w:r>
      <w:r w:rsidRPr="00874D7A">
        <w:rPr>
          <w:rFonts w:ascii="Tahoma" w:hAnsi="Tahoma" w:cs="Tahoma"/>
        </w:rPr>
        <w:t xml:space="preserve"> Espectáculo donde cuatro humoristas desempeñan diferentes momentos de humor y música. Monólogos, sketchs y divertidas canciones forman parte de este show realizado por el elenco que “Capitanea” Miguel Durán y que está formado por Luis “Picarito” Correa, Claudio Gordillo y Fidel Magoya</w:t>
      </w:r>
    </w:p>
    <w:p w:rsidR="006D50B6" w:rsidRPr="00874D7A" w:rsidRDefault="006D50B6" w:rsidP="0089243B">
      <w:pPr>
        <w:pStyle w:val="LO-normal"/>
        <w:spacing w:line="240" w:lineRule="auto"/>
        <w:ind w:left="284" w:right="284"/>
        <w:jc w:val="both"/>
      </w:pPr>
      <w:r w:rsidRPr="00874D7A">
        <w:rPr>
          <w:rFonts w:ascii="Tahoma" w:hAnsi="Tahoma" w:cs="Tahoma"/>
          <w:b/>
        </w:rPr>
        <w:t>Sobre la Compañía:</w:t>
      </w:r>
      <w:r w:rsidRPr="00874D7A">
        <w:rPr>
          <w:rFonts w:ascii="Tahoma" w:hAnsi="Tahoma" w:cs="Tahoma"/>
        </w:rPr>
        <w:t xml:space="preserve"> Este cuarteto de humoristas tiene amplia trayectoria de manera individual, en diferentes circuitos teatrales, también en radio y televisión. Con actuaciones en fiestas privadas, ciclos de comedias y/o humor, recitales, teatros y festivales. Llevan a escena el más sano humor mediterráneo y provinciano.</w:t>
      </w:r>
    </w:p>
    <w:p w:rsidR="006D50B6" w:rsidRPr="00874D7A" w:rsidRDefault="006D50B6" w:rsidP="0089243B">
      <w:pPr>
        <w:pStyle w:val="LO-normal"/>
        <w:spacing w:line="240" w:lineRule="auto"/>
        <w:ind w:left="284" w:right="284"/>
        <w:jc w:val="both"/>
      </w:pPr>
      <w:r w:rsidRPr="00874D7A">
        <w:rPr>
          <w:rFonts w:ascii="Tahoma" w:hAnsi="Tahoma" w:cs="Tahoma"/>
          <w:b/>
        </w:rPr>
        <w:t>Domingo 10 – 20hs. Oncativo – Complejo Cultural Victoria. Entrada sin cargo.</w:t>
      </w:r>
    </w:p>
    <w:p w:rsidR="006D50B6" w:rsidRDefault="006D50B6" w:rsidP="0089243B">
      <w:pPr>
        <w:pStyle w:val="LO-normal"/>
        <w:spacing w:line="240" w:lineRule="auto"/>
        <w:ind w:left="284" w:right="284"/>
        <w:jc w:val="both"/>
        <w:rPr>
          <w:rFonts w:ascii="Tahoma" w:hAnsi="Tahoma" w:cs="Tahoma"/>
          <w:b/>
          <w:sz w:val="32"/>
          <w:szCs w:val="32"/>
          <w:u w:val="single"/>
        </w:rPr>
      </w:pPr>
    </w:p>
    <w:p w:rsidR="006D50B6" w:rsidRPr="00874D7A" w:rsidRDefault="006D50B6" w:rsidP="0089243B">
      <w:pPr>
        <w:pStyle w:val="LO-normal"/>
        <w:spacing w:line="240" w:lineRule="auto"/>
        <w:ind w:right="284"/>
        <w:jc w:val="center"/>
        <w:rPr>
          <w:sz w:val="28"/>
          <w:szCs w:val="28"/>
        </w:rPr>
      </w:pPr>
      <w:r w:rsidRPr="00874D7A">
        <w:rPr>
          <w:rFonts w:ascii="Tahoma" w:hAnsi="Tahoma" w:cs="Tahoma"/>
          <w:b/>
          <w:sz w:val="28"/>
          <w:szCs w:val="28"/>
          <w:u w:val="single"/>
        </w:rPr>
        <w:t>COMEDIAS MUSICALES</w:t>
      </w:r>
    </w:p>
    <w:p w:rsidR="006D50B6" w:rsidRDefault="006D50B6" w:rsidP="0089243B">
      <w:pPr>
        <w:pStyle w:val="LO-normal"/>
        <w:spacing w:line="240" w:lineRule="auto"/>
        <w:ind w:left="284" w:right="284"/>
        <w:jc w:val="both"/>
        <w:rPr>
          <w:rFonts w:ascii="Tahoma" w:hAnsi="Tahoma" w:cs="Tahoma"/>
          <w:sz w:val="24"/>
          <w:szCs w:val="24"/>
        </w:rPr>
      </w:pPr>
    </w:p>
    <w:p w:rsidR="006D50B6" w:rsidRPr="00874D7A" w:rsidRDefault="006D50B6" w:rsidP="0089243B">
      <w:pPr>
        <w:pStyle w:val="LO-normal"/>
        <w:spacing w:line="240" w:lineRule="auto"/>
        <w:ind w:left="284" w:right="284"/>
        <w:jc w:val="both"/>
      </w:pPr>
      <w:r w:rsidRPr="00874D7A">
        <w:rPr>
          <w:rFonts w:ascii="Tahoma" w:hAnsi="Tahoma" w:cs="Tahoma"/>
          <w:b/>
        </w:rPr>
        <w:t>ERAN CINCO HERMANOS Y ELLA NO ERA MUY SANTA</w:t>
      </w:r>
    </w:p>
    <w:p w:rsidR="006D50B6" w:rsidRPr="00874D7A" w:rsidRDefault="006D50B6" w:rsidP="0089243B">
      <w:pPr>
        <w:pStyle w:val="LO-normal"/>
        <w:ind w:left="284" w:right="284"/>
        <w:jc w:val="both"/>
      </w:pPr>
      <w:r w:rsidRPr="00874D7A">
        <w:rPr>
          <w:rFonts w:ascii="Tahoma" w:hAnsi="Tahoma" w:cs="Tahoma"/>
          <w:b/>
        </w:rPr>
        <w:t>Comedia Cordobesa</w:t>
      </w:r>
    </w:p>
    <w:p w:rsidR="006D50B6" w:rsidRPr="00874D7A" w:rsidRDefault="006D50B6" w:rsidP="0089243B">
      <w:pPr>
        <w:pStyle w:val="LO-normal"/>
        <w:ind w:left="284" w:right="284"/>
        <w:jc w:val="both"/>
      </w:pPr>
      <w:r w:rsidRPr="00874D7A">
        <w:rPr>
          <w:rFonts w:ascii="Tahoma" w:hAnsi="Tahoma" w:cs="Tahoma"/>
          <w:b/>
        </w:rPr>
        <w:t>Procedencia: Córdoba</w:t>
      </w:r>
    </w:p>
    <w:p w:rsidR="006D50B6" w:rsidRPr="00874D7A" w:rsidRDefault="006D50B6" w:rsidP="0089243B">
      <w:pPr>
        <w:pStyle w:val="LO-normal"/>
        <w:ind w:left="284" w:right="284"/>
        <w:jc w:val="both"/>
      </w:pPr>
      <w:r w:rsidRPr="00874D7A">
        <w:rPr>
          <w:rFonts w:ascii="Tahoma" w:hAnsi="Tahoma" w:cs="Tahoma"/>
          <w:b/>
        </w:rPr>
        <w:t>Disciplina artística: Comedia Musical</w:t>
      </w:r>
    </w:p>
    <w:p w:rsidR="006D50B6" w:rsidRPr="00874D7A" w:rsidRDefault="006D50B6" w:rsidP="0089243B">
      <w:pPr>
        <w:pStyle w:val="LO-normal"/>
        <w:ind w:left="284" w:right="284"/>
        <w:jc w:val="both"/>
      </w:pPr>
      <w:r w:rsidRPr="00874D7A">
        <w:rPr>
          <w:rFonts w:ascii="Tahoma" w:hAnsi="Tahoma" w:cs="Tahoma"/>
          <w:b/>
        </w:rPr>
        <w:t>Duración: 80 minutos. Publico: todo público</w:t>
      </w:r>
    </w:p>
    <w:p w:rsidR="006D50B6" w:rsidRPr="00874D7A" w:rsidRDefault="006D50B6" w:rsidP="0089243B">
      <w:pPr>
        <w:pStyle w:val="LO-normal"/>
        <w:ind w:left="284" w:right="284"/>
        <w:jc w:val="both"/>
      </w:pPr>
      <w:r w:rsidRPr="00874D7A">
        <w:rPr>
          <w:rFonts w:ascii="Tahoma" w:hAnsi="Tahoma" w:cs="Tahoma"/>
          <w:b/>
        </w:rPr>
        <w:t>Autor: Miguel Iriarte</w:t>
      </w:r>
    </w:p>
    <w:p w:rsidR="006D50B6" w:rsidRPr="00874D7A" w:rsidRDefault="006D50B6" w:rsidP="0089243B">
      <w:pPr>
        <w:pStyle w:val="LO-normal"/>
        <w:ind w:left="284" w:right="284"/>
        <w:jc w:val="both"/>
      </w:pPr>
      <w:r w:rsidRPr="00874D7A">
        <w:rPr>
          <w:rFonts w:ascii="Tahoma" w:hAnsi="Tahoma" w:cs="Tahoma"/>
          <w:b/>
        </w:rPr>
        <w:t>Director: David Picotto</w:t>
      </w:r>
    </w:p>
    <w:p w:rsidR="006D50B6" w:rsidRPr="00874D7A" w:rsidRDefault="006D50B6" w:rsidP="0089243B">
      <w:pPr>
        <w:pStyle w:val="LO-normal"/>
        <w:ind w:left="284" w:right="284"/>
        <w:jc w:val="both"/>
      </w:pPr>
      <w:r w:rsidRPr="00874D7A">
        <w:rPr>
          <w:rFonts w:ascii="Tahoma" w:hAnsi="Tahoma" w:cs="Tahoma"/>
          <w:b/>
        </w:rPr>
        <w:t>Repositor: Luis Torres</w:t>
      </w:r>
    </w:p>
    <w:p w:rsidR="006D50B6" w:rsidRPr="00874D7A" w:rsidRDefault="006D50B6" w:rsidP="0089243B">
      <w:pPr>
        <w:pStyle w:val="LO-normal"/>
        <w:spacing w:line="240" w:lineRule="auto"/>
        <w:ind w:left="284" w:right="284"/>
        <w:jc w:val="both"/>
      </w:pPr>
      <w:r w:rsidRPr="00874D7A">
        <w:rPr>
          <w:rFonts w:ascii="Tahoma" w:hAnsi="Tahoma" w:cs="Tahoma"/>
          <w:b/>
        </w:rPr>
        <w:t xml:space="preserve">Actores: Silvia Pastorino, Cecilia Roman Ros, Pablo Tolosa, Gabriela Grosso, Giovanni Quiroga, Patricia Rojo, Carolina Godoy, Gonzalo Tolosa, Oscar Mercado. </w:t>
      </w:r>
    </w:p>
    <w:p w:rsidR="006D50B6" w:rsidRPr="00874D7A" w:rsidRDefault="006D50B6" w:rsidP="0089243B">
      <w:pPr>
        <w:pStyle w:val="LO-normal"/>
        <w:spacing w:line="240" w:lineRule="auto"/>
        <w:ind w:left="284" w:right="284"/>
        <w:jc w:val="both"/>
      </w:pPr>
      <w:r w:rsidRPr="00874D7A">
        <w:rPr>
          <w:rFonts w:ascii="Tahoma" w:hAnsi="Tahoma" w:cs="Tahoma"/>
          <w:b/>
        </w:rPr>
        <w:t>Sobre la Obra:</w:t>
      </w:r>
      <w:r w:rsidRPr="00874D7A">
        <w:rPr>
          <w:rFonts w:ascii="Tahoma" w:hAnsi="Tahoma" w:cs="Tahoma"/>
        </w:rPr>
        <w:t xml:space="preserve"> Versión libre de David Picotto, obra que homenajeó en vida a su autor, sobre una madre y la relación con sus hijos, todos de padres diferentes que viven en una villa miseria de la ciudad de Córdoba. En el festejo de su cumpleaños Ramona tiene un presentimiento, que puede cambiar su vida para siempre... Entre el cuarteto característico y el actual, entre los clásicos instrumentos y los sonidos contemporáneos, entre temas musicales nuevos y aquellos legendarios, se da forma a esta opereta con acento cordobés.</w:t>
      </w:r>
    </w:p>
    <w:p w:rsidR="006D50B6" w:rsidRDefault="006D50B6" w:rsidP="0089243B">
      <w:pPr>
        <w:pStyle w:val="LO-normal"/>
        <w:spacing w:line="240" w:lineRule="auto"/>
        <w:ind w:left="284" w:right="284"/>
        <w:jc w:val="both"/>
      </w:pPr>
      <w:r w:rsidRPr="00874D7A">
        <w:rPr>
          <w:rFonts w:ascii="Tahoma" w:hAnsi="Tahoma" w:cs="Tahoma"/>
          <w:b/>
        </w:rPr>
        <w:t>Viernes 8 – 21hs. Las Varillas. Cine Teatro Colón. Entrada sin cargo.</w:t>
      </w:r>
    </w:p>
    <w:p w:rsidR="006D50B6" w:rsidRDefault="006D50B6" w:rsidP="0089243B">
      <w:pPr>
        <w:pStyle w:val="LO-normal"/>
        <w:spacing w:line="240" w:lineRule="auto"/>
        <w:ind w:left="284" w:right="284"/>
        <w:jc w:val="both"/>
        <w:rPr>
          <w:rFonts w:ascii="Tahoma" w:hAnsi="Tahoma" w:cs="Tahoma"/>
          <w:sz w:val="24"/>
          <w:szCs w:val="24"/>
        </w:rPr>
      </w:pPr>
    </w:p>
    <w:p w:rsidR="006D50B6" w:rsidRDefault="006D50B6" w:rsidP="0089243B">
      <w:pPr>
        <w:pStyle w:val="LO-normal"/>
        <w:spacing w:line="240" w:lineRule="auto"/>
        <w:ind w:left="284" w:right="284"/>
        <w:jc w:val="center"/>
        <w:rPr>
          <w:rFonts w:ascii="Tahoma" w:hAnsi="Tahoma" w:cs="Tahoma"/>
          <w:sz w:val="24"/>
          <w:szCs w:val="24"/>
          <w:lang w:val="es-ES"/>
        </w:rPr>
      </w:pPr>
    </w:p>
    <w:p w:rsidR="006D50B6" w:rsidRPr="00874D7A" w:rsidRDefault="006D50B6" w:rsidP="0089243B">
      <w:pPr>
        <w:pStyle w:val="LO-normal"/>
        <w:spacing w:line="240" w:lineRule="auto"/>
        <w:ind w:left="284" w:right="284"/>
        <w:jc w:val="center"/>
        <w:rPr>
          <w:sz w:val="28"/>
          <w:szCs w:val="28"/>
        </w:rPr>
      </w:pPr>
      <w:r w:rsidRPr="00874D7A">
        <w:rPr>
          <w:rFonts w:ascii="Tahoma" w:hAnsi="Tahoma" w:cs="Tahoma"/>
          <w:b/>
          <w:sz w:val="28"/>
          <w:szCs w:val="28"/>
          <w:u w:val="single"/>
        </w:rPr>
        <w:t>TALLERES</w:t>
      </w:r>
    </w:p>
    <w:p w:rsidR="006D50B6" w:rsidRDefault="006D50B6" w:rsidP="0089243B">
      <w:pPr>
        <w:pStyle w:val="LO-normal"/>
        <w:spacing w:line="240" w:lineRule="auto"/>
        <w:ind w:left="284" w:right="284"/>
        <w:jc w:val="center"/>
        <w:rPr>
          <w:rFonts w:ascii="Tahoma" w:hAnsi="Tahoma" w:cs="Tahoma"/>
          <w:sz w:val="24"/>
          <w:szCs w:val="24"/>
          <w:lang w:val="es-ES"/>
        </w:rPr>
      </w:pPr>
    </w:p>
    <w:p w:rsidR="006D50B6" w:rsidRPr="00874D7A" w:rsidRDefault="006D50B6" w:rsidP="0089243B">
      <w:pPr>
        <w:pStyle w:val="LO-normal"/>
        <w:ind w:left="284" w:right="284"/>
        <w:jc w:val="both"/>
      </w:pPr>
      <w:r w:rsidRPr="00874D7A">
        <w:rPr>
          <w:rFonts w:ascii="Tahoma" w:hAnsi="Tahoma" w:cs="Tahoma"/>
          <w:b/>
          <w:lang w:val="es-ES"/>
        </w:rPr>
        <w:t xml:space="preserve">Taller Intensivo de Monólogos de Humor  </w:t>
      </w:r>
    </w:p>
    <w:p w:rsidR="006D50B6" w:rsidRPr="00874D7A" w:rsidRDefault="006D50B6" w:rsidP="0089243B">
      <w:pPr>
        <w:pStyle w:val="LO-normal"/>
        <w:ind w:left="284" w:right="284"/>
        <w:jc w:val="both"/>
        <w:rPr>
          <w:rFonts w:ascii="Tahoma" w:hAnsi="Tahoma" w:cs="Tahoma"/>
          <w:b/>
          <w:lang w:val="es-ES"/>
        </w:rPr>
      </w:pPr>
    </w:p>
    <w:p w:rsidR="006D50B6" w:rsidRPr="00874D7A" w:rsidRDefault="006D50B6" w:rsidP="0089243B">
      <w:pPr>
        <w:pStyle w:val="LO-normal"/>
        <w:ind w:left="284" w:right="284"/>
        <w:jc w:val="both"/>
      </w:pPr>
      <w:r w:rsidRPr="00874D7A">
        <w:rPr>
          <w:rFonts w:ascii="Tahoma" w:hAnsi="Tahoma" w:cs="Tahoma"/>
          <w:b/>
          <w:lang w:val="es-ES"/>
        </w:rPr>
        <w:t xml:space="preserve">A cargo: </w:t>
      </w:r>
      <w:r w:rsidRPr="00874D7A">
        <w:rPr>
          <w:rFonts w:ascii="Tahoma" w:hAnsi="Tahoma" w:cs="Tahoma"/>
          <w:lang w:val="es-ES"/>
        </w:rPr>
        <w:t>Sergio "Cherca" Prieto (Actor / Comediante)</w:t>
      </w:r>
    </w:p>
    <w:p w:rsidR="006D50B6" w:rsidRPr="00874D7A" w:rsidRDefault="006D50B6" w:rsidP="0089243B">
      <w:pPr>
        <w:pStyle w:val="LO-normal"/>
        <w:spacing w:line="240" w:lineRule="auto"/>
        <w:ind w:left="284" w:right="284"/>
        <w:jc w:val="both"/>
      </w:pPr>
      <w:r w:rsidRPr="00874D7A">
        <w:rPr>
          <w:rFonts w:ascii="Tahoma" w:hAnsi="Tahoma" w:cs="Tahoma"/>
          <w:b/>
          <w:lang w:val="es-ES"/>
        </w:rPr>
        <w:t>Día:</w:t>
      </w:r>
      <w:r w:rsidRPr="00874D7A">
        <w:rPr>
          <w:rFonts w:ascii="Tahoma" w:hAnsi="Tahoma" w:cs="Tahoma"/>
          <w:lang w:val="es-ES"/>
        </w:rPr>
        <w:t xml:space="preserve"> Domingo 10 de junio</w:t>
      </w:r>
    </w:p>
    <w:p w:rsidR="006D50B6" w:rsidRPr="00874D7A" w:rsidRDefault="006D50B6" w:rsidP="0089243B">
      <w:pPr>
        <w:pStyle w:val="LO-normal"/>
        <w:spacing w:line="240" w:lineRule="auto"/>
        <w:ind w:left="284" w:right="284"/>
        <w:jc w:val="both"/>
      </w:pPr>
      <w:r w:rsidRPr="00874D7A">
        <w:rPr>
          <w:rFonts w:ascii="Tahoma" w:hAnsi="Tahoma" w:cs="Tahoma"/>
          <w:b/>
          <w:lang w:val="es-ES"/>
        </w:rPr>
        <w:t>Hora:</w:t>
      </w:r>
      <w:r w:rsidRPr="00874D7A">
        <w:rPr>
          <w:rFonts w:ascii="Tahoma" w:hAnsi="Tahoma" w:cs="Tahoma"/>
          <w:lang w:val="es-ES"/>
        </w:rPr>
        <w:t xml:space="preserve"> 16hs. </w:t>
      </w:r>
    </w:p>
    <w:p w:rsidR="006D50B6" w:rsidRPr="00874D7A" w:rsidRDefault="006D50B6" w:rsidP="0089243B">
      <w:pPr>
        <w:pStyle w:val="LO-normal"/>
        <w:spacing w:line="240" w:lineRule="auto"/>
        <w:ind w:left="284" w:right="284"/>
        <w:jc w:val="both"/>
      </w:pPr>
      <w:r w:rsidRPr="00874D7A">
        <w:rPr>
          <w:rFonts w:ascii="Tahoma" w:hAnsi="Tahoma" w:cs="Tahoma"/>
          <w:b/>
          <w:lang w:val="es-ES"/>
        </w:rPr>
        <w:t>Lugar:</w:t>
      </w:r>
      <w:r w:rsidRPr="00874D7A">
        <w:rPr>
          <w:rFonts w:ascii="Tahoma" w:hAnsi="Tahoma" w:cs="Tahoma"/>
          <w:lang w:val="es-ES"/>
        </w:rPr>
        <w:t xml:space="preserve"> BRINKMANN - Teatrillo Municipal - Av. Seeber 175</w:t>
      </w:r>
    </w:p>
    <w:p w:rsidR="006D50B6" w:rsidRPr="00874D7A" w:rsidRDefault="006D50B6" w:rsidP="0089243B">
      <w:pPr>
        <w:pStyle w:val="LO-normal"/>
        <w:spacing w:line="240" w:lineRule="auto"/>
        <w:ind w:left="284" w:right="284"/>
        <w:jc w:val="both"/>
        <w:rPr>
          <w:rFonts w:ascii="Tahoma" w:hAnsi="Tahoma" w:cs="Tahoma"/>
          <w:lang w:val="es-ES"/>
        </w:rPr>
      </w:pPr>
    </w:p>
    <w:p w:rsidR="006D50B6" w:rsidRPr="00874D7A" w:rsidRDefault="006D50B6" w:rsidP="0089243B">
      <w:pPr>
        <w:pStyle w:val="LO-normal"/>
        <w:spacing w:line="240" w:lineRule="auto"/>
        <w:ind w:left="284" w:right="284"/>
        <w:jc w:val="both"/>
      </w:pPr>
      <w:r w:rsidRPr="00874D7A">
        <w:rPr>
          <w:rFonts w:ascii="Tahoma" w:hAnsi="Tahoma" w:cs="Tahoma"/>
          <w:lang w:val="es-ES"/>
        </w:rPr>
        <w:t xml:space="preserve">Es un Taller intensivo de stand up, que aborda las herramientas básicas para escribir e interpretar dichas rutinas.  Se pondrá el acento en la actuación (manejo de tonos, pausas, gestos y ritmos) con ejercicios individuales y grupales.  </w:t>
      </w:r>
    </w:p>
    <w:p w:rsidR="006D50B6" w:rsidRDefault="006D50B6" w:rsidP="0089243B">
      <w:pPr>
        <w:pStyle w:val="LO-normal"/>
        <w:ind w:left="284" w:right="284"/>
        <w:jc w:val="both"/>
        <w:rPr>
          <w:rFonts w:ascii="Tahoma" w:hAnsi="Tahoma" w:cs="Tahoma"/>
          <w:b/>
          <w:sz w:val="28"/>
          <w:szCs w:val="28"/>
          <w:lang w:val="es-ES"/>
        </w:rPr>
      </w:pPr>
    </w:p>
    <w:p w:rsidR="006D50B6" w:rsidRDefault="006D50B6" w:rsidP="0089243B">
      <w:pPr>
        <w:pStyle w:val="LO-normal"/>
        <w:spacing w:line="240" w:lineRule="auto"/>
        <w:ind w:left="284" w:right="284"/>
        <w:jc w:val="both"/>
        <w:rPr>
          <w:rFonts w:ascii="Tahoma" w:hAnsi="Tahoma" w:cs="Tahoma"/>
          <w:sz w:val="24"/>
          <w:szCs w:val="24"/>
          <w:lang w:val="es-ES"/>
        </w:rPr>
      </w:pPr>
    </w:p>
    <w:p w:rsidR="006D50B6" w:rsidRDefault="006D50B6" w:rsidP="0089243B">
      <w:pPr>
        <w:shd w:val="clear" w:color="auto" w:fill="FFFFFF"/>
        <w:ind w:right="284"/>
      </w:pPr>
    </w:p>
    <w:p w:rsidR="006D50B6" w:rsidRPr="00117B6C" w:rsidRDefault="006D50B6" w:rsidP="00117B6C">
      <w:pPr>
        <w:rPr>
          <w:szCs w:val="32"/>
        </w:rPr>
      </w:pPr>
    </w:p>
    <w:sectPr w:rsidR="006D50B6" w:rsidRPr="00117B6C" w:rsidSect="000B47A9">
      <w:headerReference w:type="default" r:id="rId6"/>
      <w:footerReference w:type="default" r:id="rId7"/>
      <w:pgSz w:w="11907" w:h="16839" w:code="9"/>
      <w:pgMar w:top="1417" w:right="992" w:bottom="1417" w:left="709" w:header="284" w:footer="59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50B6" w:rsidRDefault="006D50B6" w:rsidP="00AD6DCF">
      <w:r>
        <w:separator/>
      </w:r>
    </w:p>
  </w:endnote>
  <w:endnote w:type="continuationSeparator" w:id="1">
    <w:p w:rsidR="006D50B6" w:rsidRDefault="006D50B6" w:rsidP="00AD6DC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altName w:val="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0B6" w:rsidRDefault="006D50B6" w:rsidP="000B47A9">
    <w:pPr>
      <w:pStyle w:val="Footer"/>
      <w:tabs>
        <w:tab w:val="clear" w:pos="8838"/>
        <w:tab w:val="right" w:pos="8931"/>
      </w:tabs>
      <w:ind w:left="284"/>
      <w:jc w:val="center"/>
    </w:pPr>
    <w:r w:rsidRPr="00E07A2F">
      <w:rPr>
        <w:noProof/>
        <w:lang w:eastAsia="es-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 Imagen" o:spid="_x0000_i1028" type="#_x0000_t75" alt="para membretada-03.jpg" style="width:496.5pt;height:32.25pt;visibility:visible">
          <v:imagedata r:id="rId1" o:titl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50B6" w:rsidRDefault="006D50B6" w:rsidP="00AD6DCF">
      <w:r>
        <w:separator/>
      </w:r>
    </w:p>
  </w:footnote>
  <w:footnote w:type="continuationSeparator" w:id="1">
    <w:p w:rsidR="006D50B6" w:rsidRDefault="006D50B6" w:rsidP="00AD6DC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0B6" w:rsidRDefault="006D50B6" w:rsidP="00AD6DCF">
    <w:pPr>
      <w:pStyle w:val="Header"/>
      <w:tabs>
        <w:tab w:val="clear" w:pos="8838"/>
        <w:tab w:val="right" w:pos="9498"/>
      </w:tabs>
      <w:ind w:left="-426" w:right="-426"/>
      <w:jc w:val="center"/>
    </w:pPr>
    <w:r w:rsidRPr="00E07A2F">
      <w:rPr>
        <w:noProof/>
        <w:lang w:eastAsia="es-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i1026" type="#_x0000_t75" alt="para membretada-02.jpg" style="width:464.25pt;height:106.5pt;visibility:visible">
          <v:imagedata r:id="rId1" o:titl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D6DCF"/>
    <w:rsid w:val="0001263D"/>
    <w:rsid w:val="00021B3A"/>
    <w:rsid w:val="00024381"/>
    <w:rsid w:val="0004049E"/>
    <w:rsid w:val="00083903"/>
    <w:rsid w:val="0008718C"/>
    <w:rsid w:val="000A1F6C"/>
    <w:rsid w:val="000A2F93"/>
    <w:rsid w:val="000B47A9"/>
    <w:rsid w:val="00106FE2"/>
    <w:rsid w:val="00117B6C"/>
    <w:rsid w:val="002220B5"/>
    <w:rsid w:val="0028627B"/>
    <w:rsid w:val="00287821"/>
    <w:rsid w:val="002D66F5"/>
    <w:rsid w:val="00340259"/>
    <w:rsid w:val="004117C4"/>
    <w:rsid w:val="004243CF"/>
    <w:rsid w:val="0045672C"/>
    <w:rsid w:val="004612BD"/>
    <w:rsid w:val="00485D2F"/>
    <w:rsid w:val="004A10AD"/>
    <w:rsid w:val="00535C86"/>
    <w:rsid w:val="00537DC8"/>
    <w:rsid w:val="005F18FD"/>
    <w:rsid w:val="00613093"/>
    <w:rsid w:val="00623DEB"/>
    <w:rsid w:val="006334D0"/>
    <w:rsid w:val="00634271"/>
    <w:rsid w:val="00653FBE"/>
    <w:rsid w:val="00673F98"/>
    <w:rsid w:val="006B129C"/>
    <w:rsid w:val="006C1ED0"/>
    <w:rsid w:val="006D344A"/>
    <w:rsid w:val="006D50B6"/>
    <w:rsid w:val="0071662B"/>
    <w:rsid w:val="00720FA3"/>
    <w:rsid w:val="007634EE"/>
    <w:rsid w:val="00784417"/>
    <w:rsid w:val="0079518A"/>
    <w:rsid w:val="008069B6"/>
    <w:rsid w:val="00874D7A"/>
    <w:rsid w:val="0089243B"/>
    <w:rsid w:val="008A35C1"/>
    <w:rsid w:val="008A42E9"/>
    <w:rsid w:val="008F518B"/>
    <w:rsid w:val="009434BA"/>
    <w:rsid w:val="00970D72"/>
    <w:rsid w:val="009D1145"/>
    <w:rsid w:val="009F3E94"/>
    <w:rsid w:val="00A23B52"/>
    <w:rsid w:val="00A52965"/>
    <w:rsid w:val="00A70523"/>
    <w:rsid w:val="00A7214D"/>
    <w:rsid w:val="00A75814"/>
    <w:rsid w:val="00AD6DCF"/>
    <w:rsid w:val="00B71CEF"/>
    <w:rsid w:val="00B84756"/>
    <w:rsid w:val="00B948BE"/>
    <w:rsid w:val="00BB5D7D"/>
    <w:rsid w:val="00BC42B5"/>
    <w:rsid w:val="00C05DF4"/>
    <w:rsid w:val="00C06059"/>
    <w:rsid w:val="00CA155F"/>
    <w:rsid w:val="00CB68F2"/>
    <w:rsid w:val="00CD6363"/>
    <w:rsid w:val="00CE085C"/>
    <w:rsid w:val="00D0786F"/>
    <w:rsid w:val="00D256A4"/>
    <w:rsid w:val="00D32D84"/>
    <w:rsid w:val="00D63430"/>
    <w:rsid w:val="00E07A2F"/>
    <w:rsid w:val="00E36251"/>
    <w:rsid w:val="00EA2C55"/>
    <w:rsid w:val="00F05149"/>
    <w:rsid w:val="00F53900"/>
    <w:rsid w:val="00F66C82"/>
    <w:rsid w:val="00F76D07"/>
    <w:rsid w:val="00FB3B68"/>
    <w:rsid w:val="00FC19FD"/>
    <w:rsid w:val="00FD0DC3"/>
  </w:rsids>
  <m:mathPr>
    <m:mathFont m:val="Cambria Math"/>
    <m:brkBin m:val="before"/>
    <m:brkBinSub m:val="--"/>
    <m:smallFrac m:val="off"/>
    <m:dispDef/>
    <m:lMargin m:val="0"/>
    <m:rMargin m:val="0"/>
    <m:defJc m:val="centerGroup"/>
    <m:wrapIndent m:val="1440"/>
    <m:intLim m:val="subSup"/>
    <m:naryLim m:val="undOvr"/>
  </m:mathPr>
  <w:uiCompat97To2003/>
  <w:themeFontLang w:val="es-A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AR" w:eastAsia="es-A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18A"/>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AD6DCF"/>
    <w:pPr>
      <w:tabs>
        <w:tab w:val="center" w:pos="4419"/>
        <w:tab w:val="right" w:pos="8838"/>
      </w:tabs>
    </w:pPr>
  </w:style>
  <w:style w:type="character" w:customStyle="1" w:styleId="HeaderChar">
    <w:name w:val="Header Char"/>
    <w:basedOn w:val="DefaultParagraphFont"/>
    <w:link w:val="Header"/>
    <w:uiPriority w:val="99"/>
    <w:semiHidden/>
    <w:locked/>
    <w:rsid w:val="00AD6DCF"/>
    <w:rPr>
      <w:rFonts w:cs="Times New Roman"/>
    </w:rPr>
  </w:style>
  <w:style w:type="paragraph" w:styleId="Footer">
    <w:name w:val="footer"/>
    <w:basedOn w:val="Normal"/>
    <w:link w:val="FooterChar"/>
    <w:uiPriority w:val="99"/>
    <w:semiHidden/>
    <w:rsid w:val="00AD6DCF"/>
    <w:pPr>
      <w:tabs>
        <w:tab w:val="center" w:pos="4419"/>
        <w:tab w:val="right" w:pos="8838"/>
      </w:tabs>
    </w:pPr>
  </w:style>
  <w:style w:type="character" w:customStyle="1" w:styleId="FooterChar">
    <w:name w:val="Footer Char"/>
    <w:basedOn w:val="DefaultParagraphFont"/>
    <w:link w:val="Footer"/>
    <w:uiPriority w:val="99"/>
    <w:semiHidden/>
    <w:locked/>
    <w:rsid w:val="00AD6DCF"/>
    <w:rPr>
      <w:rFonts w:cs="Times New Roman"/>
    </w:rPr>
  </w:style>
  <w:style w:type="paragraph" w:styleId="BalloonText">
    <w:name w:val="Balloon Text"/>
    <w:basedOn w:val="Normal"/>
    <w:link w:val="BalloonTextChar"/>
    <w:uiPriority w:val="99"/>
    <w:semiHidden/>
    <w:rsid w:val="00AD6DC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D6DCF"/>
    <w:rPr>
      <w:rFonts w:ascii="Tahoma" w:hAnsi="Tahoma" w:cs="Tahoma"/>
      <w:sz w:val="16"/>
      <w:szCs w:val="16"/>
    </w:rPr>
  </w:style>
  <w:style w:type="character" w:styleId="Hyperlink">
    <w:name w:val="Hyperlink"/>
    <w:basedOn w:val="DefaultParagraphFont"/>
    <w:uiPriority w:val="99"/>
    <w:rsid w:val="00E36251"/>
    <w:rPr>
      <w:rFonts w:cs="Times New Roman"/>
      <w:color w:val="0000FF"/>
      <w:u w:val="single"/>
    </w:rPr>
  </w:style>
  <w:style w:type="paragraph" w:customStyle="1" w:styleId="normal0">
    <w:name w:val="normal"/>
    <w:uiPriority w:val="99"/>
    <w:rsid w:val="00F76D07"/>
    <w:pPr>
      <w:spacing w:line="276" w:lineRule="auto"/>
    </w:pPr>
    <w:rPr>
      <w:rFonts w:ascii="Arial" w:eastAsia="Times New Roman" w:hAnsi="Arial" w:cs="Arial"/>
    </w:rPr>
  </w:style>
  <w:style w:type="paragraph" w:styleId="BodyText">
    <w:name w:val="Body Text"/>
    <w:basedOn w:val="Normal"/>
    <w:link w:val="BodyTextChar"/>
    <w:uiPriority w:val="99"/>
    <w:rsid w:val="0089243B"/>
    <w:pPr>
      <w:suppressAutoHyphens/>
      <w:spacing w:after="120"/>
    </w:pPr>
    <w:rPr>
      <w:rFonts w:eastAsia="Times New Roman"/>
    </w:rPr>
  </w:style>
  <w:style w:type="character" w:customStyle="1" w:styleId="BodyTextChar">
    <w:name w:val="Body Text Char"/>
    <w:basedOn w:val="DefaultParagraphFont"/>
    <w:link w:val="BodyText"/>
    <w:uiPriority w:val="99"/>
    <w:semiHidden/>
    <w:rsid w:val="00B746BD"/>
    <w:rPr>
      <w:lang w:eastAsia="en-US"/>
    </w:rPr>
  </w:style>
  <w:style w:type="paragraph" w:customStyle="1" w:styleId="LO-normal">
    <w:name w:val="LO-normal"/>
    <w:uiPriority w:val="99"/>
    <w:rsid w:val="0089243B"/>
    <w:pPr>
      <w:suppressAutoHyphens/>
      <w:spacing w:line="276" w:lineRule="auto"/>
    </w:pPr>
    <w:rPr>
      <w:rFonts w:ascii="Arial" w:hAnsi="Arial" w:cs="Aria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9</Pages>
  <Words>3722</Words>
  <Characters>20471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XII Festival “Pensar con Humor”</dc:title>
  <dc:subject/>
  <dc:creator>ws38344</dc:creator>
  <cp:keywords/>
  <dc:description/>
  <cp:lastModifiedBy>20301232080</cp:lastModifiedBy>
  <cp:revision>2</cp:revision>
  <cp:lastPrinted>2018-05-06T17:07:00Z</cp:lastPrinted>
  <dcterms:created xsi:type="dcterms:W3CDTF">2018-05-31T15:51:00Z</dcterms:created>
  <dcterms:modified xsi:type="dcterms:W3CDTF">2018-05-31T15:51:00Z</dcterms:modified>
</cp:coreProperties>
</file>